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9865E" w14:textId="77777777" w:rsidR="003A2922" w:rsidRPr="00E45F49" w:rsidRDefault="003A2922">
      <w:pPr>
        <w:ind w:left="-900" w:right="-828"/>
        <w:rPr>
          <w:sz w:val="16"/>
          <w:szCs w:val="16"/>
          <w:lang w:val="en-US"/>
        </w:rPr>
      </w:pPr>
    </w:p>
    <w:p w14:paraId="0974AF3A" w14:textId="77777777" w:rsidR="00F0367B" w:rsidRPr="002B7149" w:rsidRDefault="00F0367B">
      <w:pPr>
        <w:ind w:left="-900" w:right="-828"/>
        <w:rPr>
          <w:lang w:val="en-US"/>
        </w:rPr>
      </w:pPr>
      <w:r w:rsidRPr="002B7149">
        <w:rPr>
          <w:lang w:val="en-US"/>
        </w:rPr>
        <w:t>Please submit the information according to the following selection guide and send the application worksheet back to your contact person.</w:t>
      </w:r>
    </w:p>
    <w:p w14:paraId="5C72E6E9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p w14:paraId="3F11643E" w14:textId="77777777" w:rsidR="00B239CA" w:rsidRPr="00E45F49" w:rsidRDefault="00B239CA">
      <w:pPr>
        <w:ind w:left="-900" w:right="-828"/>
        <w:rPr>
          <w:sz w:val="32"/>
          <w:szCs w:val="32"/>
          <w:lang w:val="en-US"/>
        </w:rPr>
      </w:pPr>
    </w:p>
    <w:p w14:paraId="193F7212" w14:textId="77777777" w:rsidR="00F0367B" w:rsidRPr="00E45F49" w:rsidRDefault="00F0367B">
      <w:pPr>
        <w:ind w:left="-900" w:right="-828"/>
        <w:rPr>
          <w:b/>
          <w:sz w:val="32"/>
          <w:szCs w:val="32"/>
          <w:lang w:val="en-US"/>
        </w:rPr>
      </w:pPr>
      <w:r w:rsidRPr="00E45F49">
        <w:rPr>
          <w:b/>
          <w:sz w:val="32"/>
          <w:szCs w:val="32"/>
          <w:lang w:val="en-US"/>
        </w:rPr>
        <w:t>Customer Informa</w:t>
      </w:r>
      <w:r w:rsidR="000305C2" w:rsidRPr="00E45F49">
        <w:rPr>
          <w:b/>
          <w:sz w:val="32"/>
          <w:szCs w:val="32"/>
          <w:lang w:val="en-US"/>
        </w:rPr>
        <w:t>t</w:t>
      </w:r>
      <w:r w:rsidRPr="00E45F49">
        <w:rPr>
          <w:b/>
          <w:sz w:val="32"/>
          <w:szCs w:val="32"/>
          <w:lang w:val="en-US"/>
        </w:rPr>
        <w:t>ion</w:t>
      </w:r>
    </w:p>
    <w:p w14:paraId="3207E452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tbl>
      <w:tblPr>
        <w:tblW w:w="10368" w:type="dxa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8100"/>
      </w:tblGrid>
      <w:tr w:rsidR="00F0367B" w:rsidRPr="00E45F49" w14:paraId="0BEC52A2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CEF813" w14:textId="5CB1B294" w:rsidR="005E6C8E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Company</w:t>
            </w: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660FEC62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0" w:name="Text16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0"/>
          </w:p>
        </w:tc>
      </w:tr>
      <w:tr w:rsidR="00F0367B" w:rsidRPr="00E45F49" w14:paraId="74A5027E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2ABAF7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Address</w:t>
            </w: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76534C5A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" w:name="Text17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1"/>
          </w:p>
        </w:tc>
      </w:tr>
      <w:tr w:rsidR="00F0367B" w:rsidRPr="00E45F49" w14:paraId="0C4D9B6A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5D87E4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14333A3B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" w:name="Text18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2"/>
          </w:p>
        </w:tc>
      </w:tr>
      <w:tr w:rsidR="00F0367B" w:rsidRPr="00E45F49" w14:paraId="345C1019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4FEAE8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4CF37F00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" w:name="Text19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3"/>
          </w:p>
        </w:tc>
      </w:tr>
      <w:tr w:rsidR="00F0367B" w:rsidRPr="00E45F49" w14:paraId="0252A7EA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E2548A" w14:textId="77777777" w:rsidR="005E6C8E" w:rsidRPr="00E45F49" w:rsidRDefault="005E6C8E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67D21A95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4" w:name="Text20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"/>
          </w:p>
        </w:tc>
      </w:tr>
      <w:tr w:rsidR="005E6C8E" w:rsidRPr="00E45F49" w14:paraId="05184699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2E85B2" w14:textId="4098A510" w:rsidR="005E6C8E" w:rsidRPr="00E45F49" w:rsidRDefault="005E6C8E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Website Adress </w:t>
            </w: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34CBAF7E" w14:textId="77777777" w:rsidR="005E6C8E" w:rsidRPr="00E45F49" w:rsidRDefault="005E6C8E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F0367B" w:rsidRPr="00E45F49" w14:paraId="45C567F1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00710F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Contact Person</w:t>
            </w: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03FE1702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5" w:name="Text21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5"/>
          </w:p>
        </w:tc>
      </w:tr>
      <w:tr w:rsidR="00F0367B" w:rsidRPr="00E45F49" w14:paraId="2ED1E616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315594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Telephone</w:t>
            </w: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1CACDE1E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" w:name="Text22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6"/>
          </w:p>
        </w:tc>
      </w:tr>
      <w:tr w:rsidR="00F0367B" w:rsidRPr="00E45F49" w14:paraId="63FECA94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74B4E1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294C023E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7" w:name="Text23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7"/>
          </w:p>
        </w:tc>
      </w:tr>
      <w:tr w:rsidR="00F0367B" w:rsidRPr="00E45F49" w14:paraId="23D485E3" w14:textId="7777777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AE8999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E-Mail</w:t>
            </w:r>
          </w:p>
        </w:tc>
        <w:tc>
          <w:tcPr>
            <w:tcW w:w="8100" w:type="dxa"/>
            <w:tcBorders>
              <w:left w:val="single" w:sz="4" w:space="0" w:color="auto"/>
            </w:tcBorders>
          </w:tcPr>
          <w:p w14:paraId="02E199C3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8" w:name="Text24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8"/>
          </w:p>
        </w:tc>
      </w:tr>
    </w:tbl>
    <w:p w14:paraId="2B212A36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p w14:paraId="325D34CE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p w14:paraId="3CBF9ED9" w14:textId="77777777" w:rsidR="00B239CA" w:rsidRPr="00E45F49" w:rsidRDefault="00B239CA">
      <w:pPr>
        <w:ind w:left="-900" w:right="-828"/>
        <w:rPr>
          <w:b/>
          <w:sz w:val="32"/>
          <w:szCs w:val="32"/>
          <w:lang w:val="en-US"/>
        </w:rPr>
      </w:pPr>
    </w:p>
    <w:p w14:paraId="1E3DC6C5" w14:textId="77777777" w:rsidR="00F0367B" w:rsidRPr="00E45F49" w:rsidRDefault="00F0367B">
      <w:pPr>
        <w:ind w:left="-900" w:right="-828"/>
        <w:rPr>
          <w:b/>
          <w:sz w:val="32"/>
          <w:szCs w:val="32"/>
          <w:lang w:val="en-US"/>
        </w:rPr>
      </w:pPr>
      <w:r w:rsidRPr="00E45F49">
        <w:rPr>
          <w:b/>
          <w:sz w:val="32"/>
          <w:szCs w:val="32"/>
          <w:lang w:val="en-US"/>
        </w:rPr>
        <w:t>Introduction</w:t>
      </w:r>
    </w:p>
    <w:p w14:paraId="42FF4889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p w14:paraId="568E88DC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>When selecting a battery, consider the following factors:</w:t>
      </w:r>
    </w:p>
    <w:p w14:paraId="352538A3" w14:textId="77777777" w:rsidR="00B239CA" w:rsidRPr="00E45F49" w:rsidRDefault="00B239CA">
      <w:pPr>
        <w:ind w:left="-900" w:right="-828"/>
        <w:rPr>
          <w:sz w:val="24"/>
          <w:szCs w:val="24"/>
          <w:lang w:val="en-US"/>
        </w:rPr>
      </w:pPr>
    </w:p>
    <w:p w14:paraId="6FFAA173" w14:textId="77777777" w:rsidR="00F0367B" w:rsidRPr="00E45F49" w:rsidRDefault="00F0367B">
      <w:pPr>
        <w:numPr>
          <w:ilvl w:val="0"/>
          <w:numId w:val="1"/>
        </w:numPr>
        <w:ind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current consumption of the </w:t>
      </w:r>
      <w:r w:rsidR="00B239CA" w:rsidRPr="00E45F49">
        <w:rPr>
          <w:sz w:val="24"/>
          <w:szCs w:val="24"/>
          <w:lang w:val="en-US"/>
        </w:rPr>
        <w:t>device</w:t>
      </w:r>
    </w:p>
    <w:p w14:paraId="7D10A99E" w14:textId="77777777" w:rsidR="00F0367B" w:rsidRPr="00E45F49" w:rsidRDefault="00F0367B">
      <w:pPr>
        <w:numPr>
          <w:ilvl w:val="0"/>
          <w:numId w:val="1"/>
        </w:numPr>
        <w:ind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>pulse drain characteristics</w:t>
      </w:r>
    </w:p>
    <w:p w14:paraId="03480185" w14:textId="77777777" w:rsidR="00F0367B" w:rsidRPr="00E45F49" w:rsidRDefault="00F0367B">
      <w:pPr>
        <w:numPr>
          <w:ilvl w:val="0"/>
          <w:numId w:val="1"/>
        </w:numPr>
        <w:ind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voltage </w:t>
      </w:r>
      <w:r w:rsidR="00FF6D14" w:rsidRPr="00E45F49">
        <w:rPr>
          <w:sz w:val="24"/>
          <w:szCs w:val="24"/>
          <w:lang w:val="en-US"/>
        </w:rPr>
        <w:t>–</w:t>
      </w:r>
      <w:r w:rsidRPr="00E45F49">
        <w:rPr>
          <w:sz w:val="24"/>
          <w:szCs w:val="24"/>
          <w:lang w:val="en-US"/>
        </w:rPr>
        <w:t xml:space="preserve"> minimum</w:t>
      </w:r>
      <w:r w:rsidR="00FF6D14" w:rsidRPr="00E45F49">
        <w:rPr>
          <w:sz w:val="24"/>
          <w:szCs w:val="24"/>
          <w:lang w:val="en-US"/>
        </w:rPr>
        <w:t xml:space="preserve"> (Cut-Off Voltage)</w:t>
      </w:r>
      <w:r w:rsidRPr="00E45F49">
        <w:rPr>
          <w:sz w:val="24"/>
          <w:szCs w:val="24"/>
          <w:lang w:val="en-US"/>
        </w:rPr>
        <w:t xml:space="preserve"> and maximum values</w:t>
      </w:r>
    </w:p>
    <w:p w14:paraId="7C6F0D2D" w14:textId="77777777" w:rsidR="00F0367B" w:rsidRPr="00E45F49" w:rsidRDefault="00F0367B">
      <w:pPr>
        <w:numPr>
          <w:ilvl w:val="0"/>
          <w:numId w:val="1"/>
        </w:numPr>
        <w:ind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expected </w:t>
      </w:r>
      <w:proofErr w:type="gramStart"/>
      <w:r w:rsidRPr="00E45F49">
        <w:rPr>
          <w:sz w:val="24"/>
          <w:szCs w:val="24"/>
          <w:lang w:val="en-US"/>
        </w:rPr>
        <w:t>life time</w:t>
      </w:r>
      <w:proofErr w:type="gramEnd"/>
      <w:r w:rsidRPr="00E45F49">
        <w:rPr>
          <w:sz w:val="24"/>
          <w:szCs w:val="24"/>
          <w:lang w:val="en-US"/>
        </w:rPr>
        <w:t xml:space="preserve"> of the battery</w:t>
      </w:r>
    </w:p>
    <w:p w14:paraId="4B596A97" w14:textId="77777777" w:rsidR="00F0367B" w:rsidRPr="00E45F49" w:rsidRDefault="00F0367B">
      <w:pPr>
        <w:numPr>
          <w:ilvl w:val="0"/>
          <w:numId w:val="1"/>
        </w:numPr>
        <w:ind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>environmental temperatures</w:t>
      </w:r>
    </w:p>
    <w:p w14:paraId="405AFB59" w14:textId="77777777" w:rsidR="00F0367B" w:rsidRPr="00E45F49" w:rsidRDefault="00F0367B">
      <w:pPr>
        <w:numPr>
          <w:ilvl w:val="0"/>
          <w:numId w:val="1"/>
        </w:numPr>
        <w:ind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mechanical and normative requirements / </w:t>
      </w:r>
      <w:proofErr w:type="gramStart"/>
      <w:r w:rsidRPr="00E45F49">
        <w:rPr>
          <w:sz w:val="24"/>
          <w:szCs w:val="24"/>
          <w:lang w:val="en-US"/>
        </w:rPr>
        <w:t>specification</w:t>
      </w:r>
      <w:proofErr w:type="gramEnd"/>
    </w:p>
    <w:p w14:paraId="7D694CA9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p w14:paraId="4BAEEC99" w14:textId="77777777" w:rsidR="00B239CA" w:rsidRPr="00E45F49" w:rsidRDefault="00B239CA">
      <w:pPr>
        <w:ind w:left="-900" w:right="-828"/>
        <w:rPr>
          <w:sz w:val="24"/>
          <w:szCs w:val="24"/>
          <w:lang w:val="en-US"/>
        </w:rPr>
      </w:pPr>
    </w:p>
    <w:p w14:paraId="10B79781" w14:textId="77777777" w:rsidR="00B239CA" w:rsidRPr="00E45F49" w:rsidRDefault="00F0367B" w:rsidP="00B239CA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Get technical support directly from RENATA's engineering team to find the right battery for your </w:t>
      </w:r>
      <w:proofErr w:type="gramStart"/>
      <w:r w:rsidRPr="00E45F49">
        <w:rPr>
          <w:sz w:val="24"/>
          <w:szCs w:val="24"/>
          <w:lang w:val="en-US"/>
        </w:rPr>
        <w:t>particular application</w:t>
      </w:r>
      <w:proofErr w:type="gramEnd"/>
      <w:r w:rsidRPr="00E45F49">
        <w:rPr>
          <w:sz w:val="24"/>
          <w:szCs w:val="24"/>
          <w:lang w:val="en-US"/>
        </w:rPr>
        <w:t>. Please submit detailed specifications according to the following selection guide</w:t>
      </w:r>
      <w:r w:rsidR="003F06E0" w:rsidRPr="00E45F49">
        <w:rPr>
          <w:sz w:val="24"/>
          <w:szCs w:val="24"/>
          <w:lang w:val="en-US"/>
        </w:rPr>
        <w:t xml:space="preserve">. </w:t>
      </w:r>
    </w:p>
    <w:p w14:paraId="6E3BF53F" w14:textId="77777777" w:rsidR="00F0367B" w:rsidRPr="00E45F49" w:rsidRDefault="00DD739A" w:rsidP="00B239CA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Supplying the most </w:t>
      </w:r>
      <w:r w:rsidR="003F06E0" w:rsidRPr="00E45F49">
        <w:rPr>
          <w:sz w:val="24"/>
          <w:szCs w:val="24"/>
          <w:lang w:val="en-US"/>
        </w:rPr>
        <w:t>detailed information will give</w:t>
      </w:r>
      <w:r w:rsidRPr="00E45F49">
        <w:rPr>
          <w:sz w:val="24"/>
          <w:szCs w:val="24"/>
          <w:lang w:val="en-US"/>
        </w:rPr>
        <w:t xml:space="preserve"> </w:t>
      </w:r>
      <w:r w:rsidR="003F06E0" w:rsidRPr="00E45F49">
        <w:rPr>
          <w:sz w:val="24"/>
          <w:szCs w:val="24"/>
          <w:lang w:val="en-US"/>
        </w:rPr>
        <w:t xml:space="preserve">the </w:t>
      </w:r>
      <w:r w:rsidRPr="00E45F49">
        <w:rPr>
          <w:sz w:val="24"/>
          <w:szCs w:val="24"/>
          <w:lang w:val="en-US"/>
        </w:rPr>
        <w:t xml:space="preserve">best accuracy </w:t>
      </w:r>
      <w:r w:rsidR="003F06E0" w:rsidRPr="00E45F49">
        <w:rPr>
          <w:sz w:val="24"/>
          <w:szCs w:val="24"/>
          <w:lang w:val="en-US"/>
        </w:rPr>
        <w:t>to the battery assessment.</w:t>
      </w:r>
    </w:p>
    <w:p w14:paraId="0D3C535F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p w14:paraId="781F1D5F" w14:textId="77777777" w:rsidR="002B7149" w:rsidRDefault="004475D4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br w:type="page"/>
      </w:r>
    </w:p>
    <w:p w14:paraId="6A5034B6" w14:textId="77777777" w:rsidR="002B7149" w:rsidRDefault="002B7149">
      <w:pPr>
        <w:ind w:left="-900" w:right="-828"/>
        <w:rPr>
          <w:sz w:val="24"/>
          <w:szCs w:val="24"/>
          <w:lang w:val="en-US"/>
        </w:rPr>
      </w:pPr>
    </w:p>
    <w:p w14:paraId="5E572320" w14:textId="5CB6C27E" w:rsidR="00F0367B" w:rsidRPr="00E45F49" w:rsidRDefault="00F0367B">
      <w:pPr>
        <w:ind w:left="-900" w:right="-828"/>
        <w:rPr>
          <w:b/>
          <w:sz w:val="32"/>
          <w:szCs w:val="32"/>
          <w:lang w:val="en-US"/>
        </w:rPr>
      </w:pPr>
      <w:r w:rsidRPr="00E45F49">
        <w:rPr>
          <w:b/>
          <w:sz w:val="32"/>
          <w:szCs w:val="32"/>
          <w:lang w:val="en-US"/>
        </w:rPr>
        <w:t>Electrical Characteristics</w:t>
      </w:r>
    </w:p>
    <w:p w14:paraId="4FEB64A1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p w14:paraId="148064CF" w14:textId="77777777" w:rsidR="007603FA" w:rsidRDefault="007603FA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>Please define the typical load profile of the application:</w:t>
      </w:r>
    </w:p>
    <w:p w14:paraId="327895EF" w14:textId="77777777" w:rsidR="00E45F49" w:rsidRPr="00E45F49" w:rsidRDefault="00E45F49">
      <w:pPr>
        <w:ind w:left="-900" w:right="-828"/>
        <w:rPr>
          <w:sz w:val="24"/>
          <w:szCs w:val="24"/>
          <w:lang w:val="en-US"/>
        </w:rPr>
      </w:pPr>
    </w:p>
    <w:tbl>
      <w:tblPr>
        <w:tblW w:w="10615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3112"/>
        <w:gridCol w:w="881"/>
        <w:gridCol w:w="884"/>
        <w:gridCol w:w="877"/>
        <w:gridCol w:w="992"/>
        <w:gridCol w:w="709"/>
        <w:gridCol w:w="175"/>
        <w:gridCol w:w="588"/>
        <w:gridCol w:w="175"/>
        <w:gridCol w:w="844"/>
        <w:gridCol w:w="175"/>
        <w:gridCol w:w="510"/>
        <w:gridCol w:w="175"/>
        <w:gridCol w:w="343"/>
        <w:gridCol w:w="175"/>
      </w:tblGrid>
      <w:tr w:rsidR="00F0367B" w:rsidRPr="00E45F49" w14:paraId="3FA0440B" w14:textId="77777777" w:rsidTr="00455EE3">
        <w:tc>
          <w:tcPr>
            <w:tcW w:w="3112" w:type="dxa"/>
          </w:tcPr>
          <w:p w14:paraId="1CA81764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Voltage:</w:t>
            </w:r>
          </w:p>
        </w:tc>
        <w:tc>
          <w:tcPr>
            <w:tcW w:w="881" w:type="dxa"/>
            <w:tcBorders>
              <w:right w:val="single" w:sz="4" w:space="0" w:color="auto"/>
            </w:tcBorders>
          </w:tcPr>
          <w:p w14:paraId="77962806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V </w:t>
            </w:r>
            <w:r w:rsidRPr="00E45F49">
              <w:rPr>
                <w:lang w:val="en-US"/>
              </w:rPr>
              <w:t>max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6012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9" w:name="Text25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9"/>
          </w:p>
        </w:tc>
        <w:tc>
          <w:tcPr>
            <w:tcW w:w="877" w:type="dxa"/>
            <w:tcBorders>
              <w:left w:val="single" w:sz="4" w:space="0" w:color="auto"/>
            </w:tcBorders>
          </w:tcPr>
          <w:p w14:paraId="15946FFA" w14:textId="77777777" w:rsidR="00F0367B" w:rsidRPr="00E45F49" w:rsidRDefault="00DD739A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A9890B3" w14:textId="3AE66807" w:rsidR="00F0367B" w:rsidRPr="00E45F49" w:rsidRDefault="007603FA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Cut-off 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1CC9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0" w:name="Text27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10"/>
          </w:p>
        </w:tc>
        <w:tc>
          <w:tcPr>
            <w:tcW w:w="763" w:type="dxa"/>
            <w:gridSpan w:val="2"/>
            <w:tcBorders>
              <w:left w:val="single" w:sz="4" w:space="0" w:color="auto"/>
            </w:tcBorders>
          </w:tcPr>
          <w:p w14:paraId="35012B4E" w14:textId="77777777" w:rsidR="00F0367B" w:rsidRPr="00E45F49" w:rsidRDefault="007603FA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1019" w:type="dxa"/>
            <w:gridSpan w:val="2"/>
          </w:tcPr>
          <w:p w14:paraId="08E7127A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685" w:type="dxa"/>
            <w:gridSpan w:val="2"/>
          </w:tcPr>
          <w:p w14:paraId="23BC7C35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518" w:type="dxa"/>
            <w:gridSpan w:val="2"/>
            <w:tcBorders>
              <w:left w:val="nil"/>
            </w:tcBorders>
          </w:tcPr>
          <w:p w14:paraId="10F5C557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CF5724" w:rsidRPr="00E45F49" w14:paraId="01AD2BE0" w14:textId="77777777" w:rsidTr="00455EE3">
        <w:trPr>
          <w:gridAfter w:val="1"/>
          <w:wAfter w:w="175" w:type="dxa"/>
        </w:trPr>
        <w:tc>
          <w:tcPr>
            <w:tcW w:w="3112" w:type="dxa"/>
          </w:tcPr>
          <w:p w14:paraId="4A013929" w14:textId="6ADD5935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Continuous load:</w:t>
            </w:r>
          </w:p>
        </w:tc>
        <w:tc>
          <w:tcPr>
            <w:tcW w:w="881" w:type="dxa"/>
            <w:tcBorders>
              <w:right w:val="single" w:sz="4" w:space="0" w:color="auto"/>
            </w:tcBorders>
          </w:tcPr>
          <w:p w14:paraId="2BFABFF3" w14:textId="02BC0D1D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I </w:t>
            </w:r>
            <w:r w:rsidRPr="00E45F49">
              <w:rPr>
                <w:lang w:val="en-US"/>
              </w:rPr>
              <w:t>max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8FE3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left w:val="single" w:sz="4" w:space="0" w:color="auto"/>
            </w:tcBorders>
          </w:tcPr>
          <w:p w14:paraId="7076E3A9" w14:textId="50D05C15" w:rsidR="00CF5724" w:rsidRPr="00E45F49" w:rsidRDefault="000B2EF2" w:rsidP="00CF5724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CF5724" w:rsidRPr="00E45F49">
              <w:rPr>
                <w:sz w:val="24"/>
                <w:szCs w:val="24"/>
                <w:lang w:val="en-US"/>
              </w:rPr>
              <w:t>mA</w:t>
            </w:r>
          </w:p>
        </w:tc>
        <w:tc>
          <w:tcPr>
            <w:tcW w:w="992" w:type="dxa"/>
          </w:tcPr>
          <w:p w14:paraId="1C08AF53" w14:textId="23BAD028" w:rsidR="00CF5724" w:rsidRPr="00E45F49" w:rsidRDefault="000B2EF2" w:rsidP="00CF5724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  <w:t xml:space="preserve"> µA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43AD068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763" w:type="dxa"/>
            <w:gridSpan w:val="2"/>
            <w:tcBorders>
              <w:left w:val="nil"/>
            </w:tcBorders>
          </w:tcPr>
          <w:p w14:paraId="2F59E3AC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gridSpan w:val="2"/>
          </w:tcPr>
          <w:p w14:paraId="268018AD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685" w:type="dxa"/>
            <w:gridSpan w:val="2"/>
          </w:tcPr>
          <w:p w14:paraId="1B3F5A80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518" w:type="dxa"/>
            <w:gridSpan w:val="2"/>
            <w:tcBorders>
              <w:left w:val="nil"/>
            </w:tcBorders>
          </w:tcPr>
          <w:p w14:paraId="687F9612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CF5724" w:rsidRPr="003F204F" w14:paraId="528D4AB2" w14:textId="77777777" w:rsidTr="00455EE3">
        <w:trPr>
          <w:gridAfter w:val="1"/>
          <w:wAfter w:w="175" w:type="dxa"/>
        </w:trPr>
        <w:tc>
          <w:tcPr>
            <w:tcW w:w="8218" w:type="dxa"/>
            <w:gridSpan w:val="8"/>
          </w:tcPr>
          <w:p w14:paraId="68EB3A4D" w14:textId="77777777" w:rsidR="00CF5724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  <w:p w14:paraId="2D4AC374" w14:textId="767982A9" w:rsidR="00CF5724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If you are using a capacitor to support the pulse current:   </w:t>
            </w:r>
          </w:p>
          <w:p w14:paraId="39AD59DB" w14:textId="288B5554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gridSpan w:val="2"/>
          </w:tcPr>
          <w:p w14:paraId="4A5CED97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685" w:type="dxa"/>
            <w:gridSpan w:val="2"/>
          </w:tcPr>
          <w:p w14:paraId="6A139B2F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518" w:type="dxa"/>
            <w:gridSpan w:val="2"/>
            <w:tcBorders>
              <w:left w:val="nil"/>
            </w:tcBorders>
          </w:tcPr>
          <w:p w14:paraId="0D355868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CF5724" w:rsidRPr="00E45F49" w14:paraId="0C9C37D7" w14:textId="77777777" w:rsidTr="003F204F">
        <w:trPr>
          <w:gridAfter w:val="1"/>
          <w:wAfter w:w="175" w:type="dxa"/>
        </w:trPr>
        <w:tc>
          <w:tcPr>
            <w:tcW w:w="3112" w:type="dxa"/>
          </w:tcPr>
          <w:p w14:paraId="6C9B8BAF" w14:textId="5141C388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Capacity</w:t>
            </w:r>
          </w:p>
        </w:tc>
        <w:tc>
          <w:tcPr>
            <w:tcW w:w="881" w:type="dxa"/>
            <w:tcBorders>
              <w:right w:val="single" w:sz="4" w:space="0" w:color="auto"/>
            </w:tcBorders>
          </w:tcPr>
          <w:p w14:paraId="264AB82E" w14:textId="5C6E2E74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max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7D14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877" w:type="dxa"/>
            <w:tcBorders>
              <w:left w:val="single" w:sz="4" w:space="0" w:color="auto"/>
            </w:tcBorders>
          </w:tcPr>
          <w:p w14:paraId="5E331CDD" w14:textId="0DC82B1A" w:rsidR="00A1667B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µF</w:t>
            </w:r>
          </w:p>
        </w:tc>
        <w:tc>
          <w:tcPr>
            <w:tcW w:w="992" w:type="dxa"/>
          </w:tcPr>
          <w:p w14:paraId="69E737C1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6652CF69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763" w:type="dxa"/>
            <w:gridSpan w:val="2"/>
          </w:tcPr>
          <w:p w14:paraId="11EBE95B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gridSpan w:val="2"/>
          </w:tcPr>
          <w:p w14:paraId="2264055A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685" w:type="dxa"/>
            <w:gridSpan w:val="2"/>
          </w:tcPr>
          <w:p w14:paraId="722E177F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518" w:type="dxa"/>
            <w:gridSpan w:val="2"/>
            <w:tcBorders>
              <w:left w:val="nil"/>
            </w:tcBorders>
          </w:tcPr>
          <w:p w14:paraId="6D48601D" w14:textId="77777777" w:rsidR="00CF5724" w:rsidRPr="00E45F49" w:rsidRDefault="00CF5724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95448C" w:rsidRPr="00E45F49" w14:paraId="769A8DF0" w14:textId="77777777" w:rsidTr="00DC78C4">
        <w:trPr>
          <w:gridAfter w:val="1"/>
          <w:wAfter w:w="175" w:type="dxa"/>
        </w:trPr>
        <w:tc>
          <w:tcPr>
            <w:tcW w:w="3112" w:type="dxa"/>
          </w:tcPr>
          <w:p w14:paraId="1177825B" w14:textId="4ED67817" w:rsidR="0095448C" w:rsidRPr="00E45F49" w:rsidRDefault="0095448C" w:rsidP="00CF5724">
            <w:pPr>
              <w:ind w:right="-82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Capacitor type</w:t>
            </w:r>
          </w:p>
        </w:tc>
        <w:tc>
          <w:tcPr>
            <w:tcW w:w="3634" w:type="dxa"/>
            <w:gridSpan w:val="4"/>
          </w:tcPr>
          <w:tbl>
            <w:tblPr>
              <w:tblStyle w:val="Tabellenraster"/>
              <w:tblW w:w="3352" w:type="dxa"/>
              <w:tblLook w:val="04A0" w:firstRow="1" w:lastRow="0" w:firstColumn="1" w:lastColumn="0" w:noHBand="0" w:noVBand="1"/>
            </w:tblPr>
            <w:tblGrid>
              <w:gridCol w:w="2514"/>
              <w:gridCol w:w="838"/>
            </w:tblGrid>
            <w:tr w:rsidR="00E03942" w14:paraId="4A263A85" w14:textId="77777777" w:rsidTr="003F204F">
              <w:tc>
                <w:tcPr>
                  <w:tcW w:w="251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616BF96" w14:textId="77777777" w:rsidR="00E03942" w:rsidRDefault="00E03942" w:rsidP="00CF5724">
                  <w:pPr>
                    <w:ind w:right="-828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38" w:type="dxa"/>
                  <w:tcBorders>
                    <w:top w:val="single" w:sz="4" w:space="0" w:color="FFFFFF" w:themeColor="background1"/>
                    <w:left w:val="nil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14:paraId="4500C8DA" w14:textId="79B1496A" w:rsidR="00E03942" w:rsidRDefault="00E03942" w:rsidP="00CF5724">
                  <w:pPr>
                    <w:ind w:right="-828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453EC551" w14:textId="77777777" w:rsidR="0095448C" w:rsidRPr="00E45F49" w:rsidRDefault="0095448C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14249B28" w14:textId="77777777" w:rsidR="0095448C" w:rsidRPr="00E45F49" w:rsidRDefault="0095448C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763" w:type="dxa"/>
            <w:gridSpan w:val="2"/>
          </w:tcPr>
          <w:p w14:paraId="5B610221" w14:textId="77777777" w:rsidR="0095448C" w:rsidRPr="00E45F49" w:rsidRDefault="0095448C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gridSpan w:val="2"/>
          </w:tcPr>
          <w:p w14:paraId="339B9976" w14:textId="77777777" w:rsidR="0095448C" w:rsidRPr="00E45F49" w:rsidRDefault="0095448C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685" w:type="dxa"/>
            <w:gridSpan w:val="2"/>
          </w:tcPr>
          <w:p w14:paraId="735B05CD" w14:textId="77777777" w:rsidR="0095448C" w:rsidRPr="00E45F49" w:rsidRDefault="0095448C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518" w:type="dxa"/>
            <w:gridSpan w:val="2"/>
            <w:tcBorders>
              <w:left w:val="nil"/>
            </w:tcBorders>
          </w:tcPr>
          <w:p w14:paraId="05FA83AF" w14:textId="77777777" w:rsidR="0095448C" w:rsidRPr="00E45F49" w:rsidRDefault="0095448C" w:rsidP="00CF5724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</w:tbl>
    <w:p w14:paraId="22442753" w14:textId="77777777" w:rsidR="003035C1" w:rsidRPr="00E45F49" w:rsidRDefault="003035C1">
      <w:pPr>
        <w:ind w:left="-900" w:right="-828"/>
        <w:rPr>
          <w:sz w:val="24"/>
          <w:szCs w:val="24"/>
          <w:lang w:val="en-US"/>
        </w:rPr>
      </w:pPr>
    </w:p>
    <w:p w14:paraId="2BA56DCD" w14:textId="78491BAB" w:rsidR="007603FA" w:rsidRPr="00E45F49" w:rsidRDefault="009018F9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In case of pulse-loads, please define pulse parameters. </w:t>
      </w:r>
      <w:r w:rsidR="00734507" w:rsidRPr="00E45F49">
        <w:rPr>
          <w:sz w:val="24"/>
          <w:szCs w:val="24"/>
          <w:lang w:val="en-US"/>
        </w:rPr>
        <w:t xml:space="preserve">Submitting your own detailed pulse scheme and using your own pulse description is strongly encouraged for best clarity. </w:t>
      </w:r>
      <w:r w:rsidR="00E45F49" w:rsidRPr="00E45F49">
        <w:rPr>
          <w:sz w:val="24"/>
          <w:szCs w:val="24"/>
          <w:lang w:val="en-US"/>
        </w:rPr>
        <w:t>Alternatively,</w:t>
      </w:r>
      <w:r w:rsidR="00734507" w:rsidRPr="00E45F49">
        <w:rPr>
          <w:sz w:val="24"/>
          <w:szCs w:val="24"/>
          <w:lang w:val="en-US"/>
        </w:rPr>
        <w:t xml:space="preserve"> you can</w:t>
      </w:r>
      <w:r w:rsidRPr="00E45F49">
        <w:rPr>
          <w:sz w:val="24"/>
          <w:szCs w:val="24"/>
          <w:lang w:val="en-US"/>
        </w:rPr>
        <w:t xml:space="preserve"> use the following </w:t>
      </w:r>
      <w:r w:rsidR="00734507" w:rsidRPr="00E45F49">
        <w:rPr>
          <w:sz w:val="24"/>
          <w:szCs w:val="24"/>
          <w:lang w:val="en-US"/>
        </w:rPr>
        <w:t>table of pulse parameters (</w:t>
      </w:r>
      <w:r w:rsidR="00E45F49" w:rsidRPr="00E45F49">
        <w:rPr>
          <w:sz w:val="24"/>
          <w:szCs w:val="24"/>
          <w:lang w:val="en-US"/>
        </w:rPr>
        <w:t>defined according to</w:t>
      </w:r>
      <w:r w:rsidR="00734507" w:rsidRPr="00E45F49">
        <w:rPr>
          <w:sz w:val="24"/>
          <w:szCs w:val="24"/>
          <w:lang w:val="en-US"/>
        </w:rPr>
        <w:t xml:space="preserve"> the scheme below):</w:t>
      </w:r>
    </w:p>
    <w:p w14:paraId="0472125D" w14:textId="77777777" w:rsidR="003035C1" w:rsidRPr="00E45F49" w:rsidRDefault="003035C1">
      <w:pPr>
        <w:ind w:left="-900" w:right="-828"/>
        <w:rPr>
          <w:sz w:val="24"/>
          <w:szCs w:val="24"/>
          <w:lang w:val="en-US"/>
        </w:rPr>
      </w:pPr>
    </w:p>
    <w:p w14:paraId="273738CD" w14:textId="77777777" w:rsidR="00A30041" w:rsidRPr="00E45F49" w:rsidRDefault="00A30041" w:rsidP="00A30041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>Pulse parameters</w:t>
      </w:r>
      <w:r w:rsidR="00734507" w:rsidRPr="00E45F49">
        <w:rPr>
          <w:sz w:val="24"/>
          <w:szCs w:val="24"/>
          <w:lang w:val="en-US"/>
        </w:rPr>
        <w:t>:</w:t>
      </w:r>
    </w:p>
    <w:p w14:paraId="0C8AE119" w14:textId="77777777" w:rsidR="00186E53" w:rsidRPr="00E45F49" w:rsidRDefault="00186E53" w:rsidP="00A30041">
      <w:pPr>
        <w:ind w:left="-900" w:right="-828"/>
        <w:rPr>
          <w:sz w:val="24"/>
          <w:szCs w:val="24"/>
          <w:lang w:val="en-US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0"/>
        <w:gridCol w:w="1200"/>
        <w:gridCol w:w="180"/>
        <w:gridCol w:w="1120"/>
        <w:gridCol w:w="400"/>
        <w:gridCol w:w="1200"/>
        <w:gridCol w:w="180"/>
        <w:gridCol w:w="1120"/>
        <w:gridCol w:w="400"/>
        <w:gridCol w:w="1200"/>
        <w:gridCol w:w="180"/>
        <w:gridCol w:w="1120"/>
      </w:tblGrid>
      <w:tr w:rsidR="00D21901" w:rsidRPr="003F204F" w14:paraId="271C006E" w14:textId="77777777" w:rsidTr="00D21901">
        <w:trPr>
          <w:trHeight w:val="61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46EA40A4" w14:textId="77777777" w:rsidR="00D21901" w:rsidRPr="00E45F49" w:rsidRDefault="00D21901" w:rsidP="00D21901"/>
        </w:tc>
        <w:tc>
          <w:tcPr>
            <w:tcW w:w="2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BEB523" w14:textId="20CFD09B" w:rsidR="00D21901" w:rsidRPr="00E45F49" w:rsidRDefault="00D21901" w:rsidP="00D21901">
            <w:pPr>
              <w:jc w:val="center"/>
              <w:rPr>
                <w:lang w:val="en-US"/>
              </w:rPr>
            </w:pPr>
            <w:r w:rsidRPr="00E45F49">
              <w:rPr>
                <w:lang w:val="en-US"/>
              </w:rPr>
              <w:t>Pulse Peak</w:t>
            </w:r>
            <w:r w:rsidRPr="00E45F49">
              <w:rPr>
                <w:lang w:val="en-US"/>
              </w:rPr>
              <w:br/>
              <w:t>[</w:t>
            </w:r>
            <w:proofErr w:type="spellStart"/>
            <w:r w:rsidRPr="00E45F49">
              <w:rPr>
                <w:lang w:val="en-US"/>
              </w:rPr>
              <w:t>nA</w:t>
            </w:r>
            <w:proofErr w:type="spellEnd"/>
            <w:r w:rsidRPr="00E45F49">
              <w:rPr>
                <w:lang w:val="en-US"/>
              </w:rPr>
              <w:t xml:space="preserve">, </w:t>
            </w:r>
            <w:r w:rsidR="00204594">
              <w:rPr>
                <w:lang w:val="en-US"/>
              </w:rPr>
              <w:t>µ</w:t>
            </w:r>
            <w:r w:rsidRPr="00E45F49">
              <w:rPr>
                <w:lang w:val="en-US"/>
              </w:rPr>
              <w:t xml:space="preserve">A, </w:t>
            </w:r>
            <w:proofErr w:type="gramStart"/>
            <w:r w:rsidRPr="00E45F49">
              <w:rPr>
                <w:lang w:val="en-US"/>
              </w:rPr>
              <w:t>mA]</w:t>
            </w:r>
            <w:r w:rsidR="009A1939" w:rsidRPr="00E45F49">
              <w:rPr>
                <w:lang w:val="en-US"/>
              </w:rPr>
              <w:t>*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6637C638" w14:textId="77777777" w:rsidR="00D21901" w:rsidRPr="00E45F49" w:rsidRDefault="00D21901" w:rsidP="00D21901">
            <w:pPr>
              <w:jc w:val="center"/>
              <w:rPr>
                <w:lang w:val="en-US"/>
              </w:rPr>
            </w:pPr>
          </w:p>
        </w:tc>
        <w:tc>
          <w:tcPr>
            <w:tcW w:w="2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BC4FA1" w14:textId="4F71101F" w:rsidR="00D21901" w:rsidRPr="00E45F49" w:rsidRDefault="00D21901" w:rsidP="00D21901">
            <w:pPr>
              <w:jc w:val="center"/>
              <w:rPr>
                <w:lang w:val="en-GB"/>
              </w:rPr>
            </w:pPr>
            <w:r w:rsidRPr="00E45F49">
              <w:rPr>
                <w:lang w:val="en-US"/>
              </w:rPr>
              <w:t xml:space="preserve">Pulse </w:t>
            </w:r>
            <w:proofErr w:type="spellStart"/>
            <w:r w:rsidRPr="00E45F49">
              <w:rPr>
                <w:lang w:val="en-US"/>
              </w:rPr>
              <w:t>lenght</w:t>
            </w:r>
            <w:proofErr w:type="spellEnd"/>
            <w:r w:rsidRPr="00E45F49">
              <w:rPr>
                <w:lang w:val="en-US"/>
              </w:rPr>
              <w:br/>
              <w:t>[n</w:t>
            </w:r>
            <w:r w:rsidR="00FF6D14" w:rsidRPr="00E45F49">
              <w:rPr>
                <w:lang w:val="en-US"/>
              </w:rPr>
              <w:t>s</w:t>
            </w:r>
            <w:r w:rsidRPr="00E45F49">
              <w:rPr>
                <w:lang w:val="en-US"/>
              </w:rPr>
              <w:t>,</w:t>
            </w:r>
            <w:r w:rsidR="00FF6D14" w:rsidRPr="00E45F49">
              <w:rPr>
                <w:lang w:val="en-US"/>
              </w:rPr>
              <w:t xml:space="preserve"> </w:t>
            </w:r>
            <w:proofErr w:type="gramStart"/>
            <w:r w:rsidR="00204594">
              <w:rPr>
                <w:lang w:val="en-US"/>
              </w:rPr>
              <w:t>µ</w:t>
            </w:r>
            <w:r w:rsidR="00FF6D14" w:rsidRPr="00E45F49">
              <w:rPr>
                <w:lang w:val="en-US"/>
              </w:rPr>
              <w:t xml:space="preserve">s, </w:t>
            </w:r>
            <w:r w:rsidRPr="00E45F49">
              <w:rPr>
                <w:lang w:val="en-US"/>
              </w:rPr>
              <w:t xml:space="preserve"> </w:t>
            </w:r>
            <w:proofErr w:type="spellStart"/>
            <w:r w:rsidRPr="00E45F49">
              <w:rPr>
                <w:lang w:val="en-US"/>
              </w:rPr>
              <w:t>m</w:t>
            </w:r>
            <w:r w:rsidR="00FF6D14" w:rsidRPr="00E45F49">
              <w:rPr>
                <w:lang w:val="en-US"/>
              </w:rPr>
              <w:t>s</w:t>
            </w:r>
            <w:proofErr w:type="spellEnd"/>
            <w:proofErr w:type="gramEnd"/>
            <w:r w:rsidRPr="00E45F49">
              <w:rPr>
                <w:lang w:val="en-US"/>
              </w:rPr>
              <w:t>, s,</w:t>
            </w:r>
            <w:r w:rsidR="00FF6D14" w:rsidRPr="00E45F49">
              <w:rPr>
                <w:lang w:val="en-US"/>
              </w:rPr>
              <w:t xml:space="preserve"> </w:t>
            </w:r>
            <w:r w:rsidRPr="00E45F49">
              <w:rPr>
                <w:lang w:val="en-US"/>
              </w:rPr>
              <w:t xml:space="preserve">min, </w:t>
            </w:r>
            <w:proofErr w:type="gramStart"/>
            <w:r w:rsidRPr="00E45F49">
              <w:rPr>
                <w:lang w:val="en-US"/>
              </w:rPr>
              <w:t>h]</w:t>
            </w:r>
            <w:r w:rsidR="009A1939" w:rsidRPr="00E45F49">
              <w:rPr>
                <w:lang w:val="en-US"/>
              </w:rPr>
              <w:t>*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47477B93" w14:textId="77777777" w:rsidR="00D21901" w:rsidRPr="00E45F49" w:rsidRDefault="00D21901" w:rsidP="00D21901">
            <w:pPr>
              <w:jc w:val="center"/>
              <w:rPr>
                <w:lang w:val="en-GB"/>
              </w:rPr>
            </w:pPr>
          </w:p>
        </w:tc>
        <w:tc>
          <w:tcPr>
            <w:tcW w:w="2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4ADF81" w14:textId="77777777" w:rsidR="00D21901" w:rsidRDefault="00D21901" w:rsidP="00D21901">
            <w:pPr>
              <w:jc w:val="center"/>
              <w:rPr>
                <w:lang w:val="en-US"/>
              </w:rPr>
            </w:pPr>
            <w:r w:rsidRPr="00E45F49">
              <w:rPr>
                <w:lang w:val="en-US"/>
              </w:rPr>
              <w:t>Pulses per unit</w:t>
            </w:r>
            <w:r w:rsidRPr="00E45F49">
              <w:rPr>
                <w:lang w:val="en-US"/>
              </w:rPr>
              <w:br/>
              <w:t xml:space="preserve">[s, min, h, day, month, year, </w:t>
            </w:r>
            <w:proofErr w:type="gramStart"/>
            <w:r w:rsidRPr="00E45F49">
              <w:rPr>
                <w:lang w:val="en-US"/>
              </w:rPr>
              <w:t>lifetime]</w:t>
            </w:r>
            <w:r w:rsidR="009A1939" w:rsidRPr="00E45F49">
              <w:rPr>
                <w:lang w:val="en-US"/>
              </w:rPr>
              <w:t>*</w:t>
            </w:r>
            <w:proofErr w:type="gramEnd"/>
          </w:p>
          <w:p w14:paraId="1C5C9710" w14:textId="77777777" w:rsidR="00E45F49" w:rsidRPr="00E45F49" w:rsidRDefault="00E45F49" w:rsidP="00D21901">
            <w:pPr>
              <w:jc w:val="center"/>
              <w:rPr>
                <w:lang w:val="en-GB"/>
              </w:rPr>
            </w:pPr>
          </w:p>
        </w:tc>
      </w:tr>
      <w:tr w:rsidR="00D21901" w:rsidRPr="00E45F49" w14:paraId="4196BA7F" w14:textId="77777777" w:rsidTr="00D2190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7849379A" w14:textId="77777777" w:rsidR="00D21901" w:rsidRPr="00E45F49" w:rsidRDefault="00D21901" w:rsidP="00D21901">
            <w:r w:rsidRPr="00E45F49">
              <w:rPr>
                <w:lang w:val="en-US"/>
              </w:rPr>
              <w:t>Pulse 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FF44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57DB91F8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7BAEC3" w14:textId="77777777" w:rsidR="00D21901" w:rsidRPr="00E45F49" w:rsidRDefault="009A1939" w:rsidP="00D21901">
            <w:r w:rsidRPr="00E45F49">
              <w:t>*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2CEC363F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ECB2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352A5264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A78532" w14:textId="77777777" w:rsidR="00D21901" w:rsidRPr="00E45F49" w:rsidRDefault="009A1939" w:rsidP="00D21901">
            <w:r w:rsidRPr="00E45F49">
              <w:t>*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3CAD91DA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24FF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31B52B72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5081F8" w14:textId="77777777" w:rsidR="00D21901" w:rsidRPr="00E45F49" w:rsidRDefault="009A1939" w:rsidP="00D21901">
            <w:r w:rsidRPr="00E45F49">
              <w:t>*</w:t>
            </w:r>
          </w:p>
        </w:tc>
      </w:tr>
      <w:tr w:rsidR="00D21901" w:rsidRPr="00E45F49" w14:paraId="183C0179" w14:textId="77777777" w:rsidTr="00D21901">
        <w:trPr>
          <w:trHeight w:val="162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4E7D64D7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3B92699E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7AEAA03F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16128687" w14:textId="77777777" w:rsidR="00D21901" w:rsidRPr="00E45F49" w:rsidRDefault="00D21901" w:rsidP="00D21901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5FBFA369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55ECE017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7B5DB03D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543F04DA" w14:textId="77777777" w:rsidR="00D21901" w:rsidRPr="00E45F49" w:rsidRDefault="00D21901" w:rsidP="00D21901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10AA003B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64D79386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3D436F72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5F17343D" w14:textId="77777777" w:rsidR="00D21901" w:rsidRPr="00E45F49" w:rsidRDefault="00D21901" w:rsidP="00D21901"/>
        </w:tc>
      </w:tr>
      <w:tr w:rsidR="00D21901" w:rsidRPr="00E45F49" w14:paraId="01555807" w14:textId="77777777" w:rsidTr="00D2190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5111355B" w14:textId="77777777" w:rsidR="00D21901" w:rsidRPr="00E45F49" w:rsidRDefault="00D21901" w:rsidP="00D21901">
            <w:r w:rsidRPr="00E45F49">
              <w:rPr>
                <w:lang w:val="en-US"/>
              </w:rPr>
              <w:t>Pulse 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B8F4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471C3AC3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727AE" w14:textId="77777777" w:rsidR="00D21901" w:rsidRPr="00E45F49" w:rsidRDefault="009A1939" w:rsidP="00D21901">
            <w:r w:rsidRPr="00E45F49">
              <w:t>*</w:t>
            </w:r>
            <w:r w:rsidR="00D21901" w:rsidRPr="00E45F49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2A89F3B6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5B1F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774F6B1B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CCE983" w14:textId="77777777" w:rsidR="00D21901" w:rsidRPr="00E45F49" w:rsidRDefault="009A1939" w:rsidP="00D21901">
            <w:r w:rsidRPr="00E45F49">
              <w:t>*</w:t>
            </w:r>
            <w:r w:rsidR="00D21901" w:rsidRPr="00E45F49"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1C27266D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E34A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2191507F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C9DDF8" w14:textId="77777777" w:rsidR="00D21901" w:rsidRPr="00E45F49" w:rsidRDefault="009A1939" w:rsidP="00D21901">
            <w:r w:rsidRPr="00E45F49">
              <w:rPr>
                <w:lang w:val="en-US"/>
              </w:rPr>
              <w:t>*</w:t>
            </w:r>
          </w:p>
        </w:tc>
      </w:tr>
      <w:tr w:rsidR="00D21901" w:rsidRPr="00E45F49" w14:paraId="171DBC4F" w14:textId="77777777" w:rsidTr="00D21901">
        <w:trPr>
          <w:trHeight w:val="162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421EAB5B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2DA09F59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060DDDBF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5D0095A4" w14:textId="77777777" w:rsidR="00D21901" w:rsidRPr="00E45F49" w:rsidRDefault="00D21901" w:rsidP="00D21901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7A79A9B0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286FC178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625DEE3C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4889653D" w14:textId="77777777" w:rsidR="00D21901" w:rsidRPr="00E45F49" w:rsidRDefault="00D21901" w:rsidP="00D21901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59FDAF26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74352469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35C2C7A8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0C724716" w14:textId="77777777" w:rsidR="00D21901" w:rsidRPr="00E45F49" w:rsidRDefault="00D21901" w:rsidP="00D21901"/>
        </w:tc>
      </w:tr>
      <w:tr w:rsidR="00D21901" w:rsidRPr="00E45F49" w14:paraId="42A34C5A" w14:textId="77777777" w:rsidTr="00D2190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6ACDE7B5" w14:textId="77777777" w:rsidR="00D21901" w:rsidRPr="00E45F49" w:rsidRDefault="00D21901" w:rsidP="00D21901">
            <w:r w:rsidRPr="00E45F49">
              <w:rPr>
                <w:lang w:val="en-US"/>
              </w:rPr>
              <w:t>Pulse 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FC1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2180B9A0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5DE200" w14:textId="77777777" w:rsidR="00D21901" w:rsidRPr="00E45F49" w:rsidRDefault="009A1939" w:rsidP="00D21901">
            <w:r w:rsidRPr="00E45F49">
              <w:t>*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46B400A7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DAAB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7D9676FB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5F897A" w14:textId="77777777" w:rsidR="00D21901" w:rsidRPr="00E45F49" w:rsidRDefault="009A1939" w:rsidP="00D21901">
            <w:r w:rsidRPr="00E45F49">
              <w:t>*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3C29D554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C059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4184DF16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6F3725" w14:textId="77777777" w:rsidR="00D21901" w:rsidRPr="00E45F49" w:rsidRDefault="009A1939" w:rsidP="00D21901">
            <w:r w:rsidRPr="00E45F49">
              <w:rPr>
                <w:lang w:val="en-US"/>
              </w:rPr>
              <w:t>*</w:t>
            </w:r>
          </w:p>
        </w:tc>
      </w:tr>
      <w:tr w:rsidR="00D21901" w:rsidRPr="00E45F49" w14:paraId="5B288BB8" w14:textId="77777777" w:rsidTr="00D21901">
        <w:trPr>
          <w:trHeight w:val="162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0DB4DE3B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6EBE467C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14A30713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4D53197A" w14:textId="77777777" w:rsidR="00D21901" w:rsidRPr="00E45F49" w:rsidRDefault="00D21901" w:rsidP="00D21901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0805324B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4A6719F9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705C3E2B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1DC9FA39" w14:textId="77777777" w:rsidR="00D21901" w:rsidRPr="00E45F49" w:rsidRDefault="00D21901" w:rsidP="00D21901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68912742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239C04EA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33755B1A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3834C2F9" w14:textId="77777777" w:rsidR="00D21901" w:rsidRPr="00E45F49" w:rsidRDefault="00D21901" w:rsidP="00D21901"/>
        </w:tc>
      </w:tr>
      <w:tr w:rsidR="00D21901" w:rsidRPr="00E45F49" w14:paraId="73B9629A" w14:textId="77777777" w:rsidTr="00D2190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3D84F3B3" w14:textId="77777777" w:rsidR="00D21901" w:rsidRPr="00E45F49" w:rsidRDefault="00D21901" w:rsidP="00D21901">
            <w:r w:rsidRPr="00E45F49">
              <w:rPr>
                <w:lang w:val="en-US"/>
              </w:rPr>
              <w:t>Pulse 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FC69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1F310E94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0913B7" w14:textId="77777777" w:rsidR="00D21901" w:rsidRPr="00E45F49" w:rsidRDefault="009A1939" w:rsidP="00D21901">
            <w:r w:rsidRPr="00E45F49">
              <w:t>*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4F46260D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A101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04E38CDE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9FCA89" w14:textId="77777777" w:rsidR="00D21901" w:rsidRPr="00E45F49" w:rsidRDefault="009A1939" w:rsidP="00D21901">
            <w:r w:rsidRPr="00E45F49">
              <w:t>*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1529B1DA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C7FE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2F3D4646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BDAD97" w14:textId="77777777" w:rsidR="00D21901" w:rsidRPr="00E45F49" w:rsidRDefault="009A1939" w:rsidP="00D21901">
            <w:r w:rsidRPr="00E45F49">
              <w:rPr>
                <w:lang w:val="en-US"/>
              </w:rPr>
              <w:t>*</w:t>
            </w:r>
          </w:p>
        </w:tc>
      </w:tr>
      <w:tr w:rsidR="00D21901" w:rsidRPr="00E45F49" w14:paraId="2AF762BD" w14:textId="77777777" w:rsidTr="00D21901">
        <w:trPr>
          <w:trHeight w:val="162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2A08AB9A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29ABFDF3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463A264C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3FDC1557" w14:textId="77777777" w:rsidR="00D21901" w:rsidRPr="00E45F49" w:rsidRDefault="00D21901" w:rsidP="00D21901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792B7B60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14290ABD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058DA7B1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2666D92A" w14:textId="77777777" w:rsidR="00D21901" w:rsidRPr="00E45F49" w:rsidRDefault="00D21901" w:rsidP="00D21901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52A5EC02" w14:textId="77777777" w:rsidR="00D21901" w:rsidRPr="00E45F49" w:rsidRDefault="00D21901" w:rsidP="00D21901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425BFB11" w14:textId="77777777" w:rsidR="00D21901" w:rsidRPr="00E45F49" w:rsidRDefault="00D21901" w:rsidP="00D21901"/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5DBB9C0E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015EBFF9" w14:textId="77777777" w:rsidR="00D21901" w:rsidRPr="00E45F49" w:rsidRDefault="00D21901" w:rsidP="00D21901"/>
        </w:tc>
      </w:tr>
      <w:tr w:rsidR="00D21901" w:rsidRPr="00E45F49" w14:paraId="1D9B66D8" w14:textId="77777777" w:rsidTr="00D2190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6F93B7BD" w14:textId="77777777" w:rsidR="00D21901" w:rsidRPr="00E45F49" w:rsidRDefault="00D21901" w:rsidP="00D21901">
            <w:r w:rsidRPr="00E45F49">
              <w:rPr>
                <w:lang w:val="en-US"/>
              </w:rPr>
              <w:t>Pulse 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B327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4971A72C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27322E" w14:textId="77777777" w:rsidR="00D21901" w:rsidRPr="00E45F49" w:rsidRDefault="009A1939" w:rsidP="00D21901">
            <w:r w:rsidRPr="00E45F49">
              <w:t>*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02BCD778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D862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7F53ED82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CB9720" w14:textId="77777777" w:rsidR="00D21901" w:rsidRPr="00E45F49" w:rsidRDefault="009A1939" w:rsidP="00D21901">
            <w:r w:rsidRPr="00E45F49">
              <w:t>*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0A718D0E" w14:textId="77777777" w:rsidR="00D21901" w:rsidRPr="00E45F49" w:rsidRDefault="00D21901" w:rsidP="00D219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112D" w14:textId="77777777" w:rsidR="00D21901" w:rsidRPr="00E45F49" w:rsidRDefault="00D21901" w:rsidP="00D21901">
            <w:r w:rsidRPr="00E45F49">
              <w:rPr>
                <w:lang w:val="en-US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5EC8C2F0" w14:textId="77777777" w:rsidR="00D21901" w:rsidRPr="00E45F49" w:rsidRDefault="00D21901" w:rsidP="00D21901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EB57FD" w14:textId="77777777" w:rsidR="00D21901" w:rsidRPr="00E45F49" w:rsidRDefault="009A1939" w:rsidP="00D21901">
            <w:r w:rsidRPr="00E45F49">
              <w:rPr>
                <w:lang w:val="en-US"/>
              </w:rPr>
              <w:t>*</w:t>
            </w:r>
          </w:p>
        </w:tc>
      </w:tr>
    </w:tbl>
    <w:p w14:paraId="6DC52F74" w14:textId="77777777" w:rsidR="00186E53" w:rsidRPr="00E45F49" w:rsidRDefault="00186E53" w:rsidP="00A30041">
      <w:pPr>
        <w:ind w:left="-900" w:right="-828"/>
        <w:rPr>
          <w:sz w:val="24"/>
          <w:szCs w:val="24"/>
          <w:lang w:val="en-US"/>
        </w:rPr>
      </w:pPr>
    </w:p>
    <w:p w14:paraId="48ADEB53" w14:textId="22031B43" w:rsidR="009018F9" w:rsidRPr="00E45F49" w:rsidRDefault="009A1939" w:rsidP="002B7149">
      <w:pPr>
        <w:ind w:left="-900" w:right="-828"/>
        <w:rPr>
          <w:sz w:val="24"/>
          <w:szCs w:val="24"/>
          <w:lang w:val="en-US"/>
        </w:rPr>
      </w:pPr>
      <w:r w:rsidRPr="00E45F49">
        <w:rPr>
          <w:b/>
          <w:sz w:val="24"/>
          <w:szCs w:val="24"/>
          <w:lang w:val="en-US"/>
        </w:rPr>
        <w:t xml:space="preserve">* </w:t>
      </w:r>
      <w:r w:rsidR="00BE12C5" w:rsidRPr="00E45F49">
        <w:rPr>
          <w:sz w:val="24"/>
          <w:szCs w:val="24"/>
          <w:lang w:val="en-US"/>
        </w:rPr>
        <w:t>Please</w:t>
      </w:r>
      <w:r w:rsidRPr="00E45F49">
        <w:rPr>
          <w:sz w:val="24"/>
          <w:szCs w:val="24"/>
          <w:lang w:val="en-US"/>
        </w:rPr>
        <w:t xml:space="preserve"> select corresponding unit</w:t>
      </w:r>
    </w:p>
    <w:tbl>
      <w:tblPr>
        <w:tblpPr w:leftFromText="141" w:rightFromText="141" w:vertAnchor="text" w:horzAnchor="margin" w:tblpXSpec="center" w:tblpY="1388"/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42"/>
      </w:tblGrid>
      <w:tr w:rsidR="003035C1" w:rsidRPr="00E45F49" w14:paraId="50EFF81B" w14:textId="77777777">
        <w:trPr>
          <w:trHeight w:val="1631"/>
        </w:trPr>
        <w:tc>
          <w:tcPr>
            <w:tcW w:w="10042" w:type="dxa"/>
          </w:tcPr>
          <w:p w14:paraId="5329A52B" w14:textId="77777777" w:rsidR="003035C1" w:rsidRPr="00E45F49" w:rsidRDefault="007D0AC1" w:rsidP="003035C1">
            <w:pPr>
              <w:ind w:right="-828"/>
              <w:rPr>
                <w:b/>
                <w:sz w:val="28"/>
                <w:szCs w:val="28"/>
                <w:lang w:val="en-US"/>
              </w:rPr>
            </w:pPr>
            <w:r w:rsidRPr="00E45F49">
              <w:rPr>
                <w:b/>
                <w:sz w:val="28"/>
                <w:szCs w:val="28"/>
                <w:lang w:val="en-US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11" w:name="Text73"/>
            <w:r w:rsidRPr="00E45F49">
              <w:rPr>
                <w:b/>
                <w:sz w:val="28"/>
                <w:szCs w:val="28"/>
                <w:lang w:val="en-US"/>
              </w:rPr>
              <w:instrText xml:space="preserve"> FORMTEXT </w:instrText>
            </w:r>
            <w:r w:rsidRPr="00E45F49">
              <w:rPr>
                <w:b/>
                <w:sz w:val="28"/>
                <w:szCs w:val="28"/>
                <w:lang w:val="en-US"/>
              </w:rPr>
            </w:r>
            <w:r w:rsidRPr="00E45F49">
              <w:rPr>
                <w:b/>
                <w:sz w:val="28"/>
                <w:szCs w:val="28"/>
                <w:lang w:val="en-US"/>
              </w:rPr>
              <w:fldChar w:fldCharType="separate"/>
            </w:r>
            <w:r w:rsidRPr="00E45F49">
              <w:rPr>
                <w:b/>
                <w:noProof/>
                <w:sz w:val="28"/>
                <w:szCs w:val="28"/>
                <w:lang w:val="en-US"/>
              </w:rPr>
              <w:t> </w:t>
            </w:r>
            <w:r w:rsidRPr="00E45F49">
              <w:rPr>
                <w:b/>
                <w:noProof/>
                <w:sz w:val="28"/>
                <w:szCs w:val="28"/>
                <w:lang w:val="en-US"/>
              </w:rPr>
              <w:t> </w:t>
            </w:r>
            <w:r w:rsidRPr="00E45F49">
              <w:rPr>
                <w:b/>
                <w:noProof/>
                <w:sz w:val="28"/>
                <w:szCs w:val="28"/>
                <w:lang w:val="en-US"/>
              </w:rPr>
              <w:t> </w:t>
            </w:r>
            <w:r w:rsidRPr="00E45F49">
              <w:rPr>
                <w:b/>
                <w:noProof/>
                <w:sz w:val="28"/>
                <w:szCs w:val="28"/>
                <w:lang w:val="en-US"/>
              </w:rPr>
              <w:t> </w:t>
            </w:r>
            <w:r w:rsidRPr="00E45F49">
              <w:rPr>
                <w:b/>
                <w:noProof/>
                <w:sz w:val="28"/>
                <w:szCs w:val="28"/>
                <w:lang w:val="en-US"/>
              </w:rPr>
              <w:t> </w:t>
            </w:r>
            <w:r w:rsidRPr="00E45F49">
              <w:rPr>
                <w:b/>
                <w:sz w:val="28"/>
                <w:szCs w:val="28"/>
                <w:lang w:val="en-US"/>
              </w:rPr>
              <w:fldChar w:fldCharType="end"/>
            </w:r>
            <w:bookmarkEnd w:id="11"/>
          </w:p>
          <w:p w14:paraId="7FB2508A" w14:textId="77777777" w:rsidR="009A1939" w:rsidRPr="00E45F49" w:rsidRDefault="009A1939" w:rsidP="003035C1">
            <w:pPr>
              <w:ind w:right="-828"/>
              <w:rPr>
                <w:b/>
                <w:sz w:val="28"/>
                <w:szCs w:val="28"/>
                <w:lang w:val="en-US"/>
              </w:rPr>
            </w:pPr>
          </w:p>
          <w:p w14:paraId="76C8A9E0" w14:textId="77777777" w:rsidR="009A1939" w:rsidRPr="00E45F49" w:rsidRDefault="009A1939" w:rsidP="003035C1">
            <w:pPr>
              <w:ind w:right="-828"/>
              <w:rPr>
                <w:b/>
                <w:sz w:val="28"/>
                <w:szCs w:val="28"/>
                <w:lang w:val="en-US"/>
              </w:rPr>
            </w:pPr>
          </w:p>
          <w:p w14:paraId="0B29FE60" w14:textId="77777777" w:rsidR="009A1939" w:rsidRPr="00E45F49" w:rsidRDefault="009A1939" w:rsidP="003035C1">
            <w:pPr>
              <w:ind w:right="-828"/>
              <w:rPr>
                <w:b/>
                <w:sz w:val="28"/>
                <w:szCs w:val="28"/>
                <w:lang w:val="en-US"/>
              </w:rPr>
            </w:pPr>
          </w:p>
          <w:p w14:paraId="65105010" w14:textId="77777777" w:rsidR="009A1939" w:rsidRPr="00E45F49" w:rsidRDefault="009A1939" w:rsidP="003035C1">
            <w:pPr>
              <w:ind w:right="-828"/>
              <w:rPr>
                <w:b/>
                <w:sz w:val="28"/>
                <w:szCs w:val="28"/>
                <w:lang w:val="en-US"/>
              </w:rPr>
            </w:pPr>
          </w:p>
          <w:p w14:paraId="3DDC4F94" w14:textId="77777777" w:rsidR="009A1939" w:rsidRPr="00E45F49" w:rsidRDefault="009A1939" w:rsidP="003035C1">
            <w:pPr>
              <w:ind w:right="-828"/>
              <w:rPr>
                <w:b/>
                <w:sz w:val="28"/>
                <w:szCs w:val="28"/>
                <w:lang w:val="en-US"/>
              </w:rPr>
            </w:pPr>
          </w:p>
          <w:p w14:paraId="47E5AB78" w14:textId="77777777" w:rsidR="009A1939" w:rsidRPr="00E45F49" w:rsidRDefault="009A1939" w:rsidP="003035C1">
            <w:pPr>
              <w:ind w:right="-828"/>
              <w:rPr>
                <w:b/>
                <w:sz w:val="28"/>
                <w:szCs w:val="28"/>
                <w:lang w:val="en-US"/>
              </w:rPr>
            </w:pPr>
          </w:p>
        </w:tc>
      </w:tr>
    </w:tbl>
    <w:p w14:paraId="210DF1A9" w14:textId="77777777" w:rsidR="009A1939" w:rsidRPr="00E45F49" w:rsidRDefault="003035C1" w:rsidP="00B239CA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 </w:t>
      </w:r>
    </w:p>
    <w:p w14:paraId="2EFCAFAC" w14:textId="77777777" w:rsidR="00734507" w:rsidRPr="00E45F49" w:rsidRDefault="003035C1" w:rsidP="00B239CA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You can add further explanation / info about your pulse profile here: </w:t>
      </w:r>
      <w:r w:rsidR="00A30041" w:rsidRPr="00E45F49">
        <w:rPr>
          <w:b/>
          <w:sz w:val="28"/>
          <w:szCs w:val="28"/>
          <w:lang w:val="en-US"/>
        </w:rPr>
        <w:br w:type="page"/>
      </w:r>
    </w:p>
    <w:p w14:paraId="19E7C08D" w14:textId="77777777" w:rsidR="002B7149" w:rsidRDefault="002B7149">
      <w:pPr>
        <w:ind w:left="-900" w:right="-828"/>
        <w:rPr>
          <w:b/>
          <w:sz w:val="28"/>
          <w:szCs w:val="28"/>
          <w:lang w:val="en-US"/>
        </w:rPr>
      </w:pPr>
    </w:p>
    <w:p w14:paraId="2EEC13B4" w14:textId="1BF82673" w:rsidR="00F0367B" w:rsidRPr="00E45F49" w:rsidRDefault="00F0367B">
      <w:pPr>
        <w:ind w:left="-900" w:right="-828"/>
        <w:rPr>
          <w:b/>
          <w:sz w:val="28"/>
          <w:szCs w:val="28"/>
          <w:lang w:val="en-US"/>
        </w:rPr>
      </w:pPr>
      <w:r w:rsidRPr="00E45F49">
        <w:rPr>
          <w:b/>
          <w:sz w:val="28"/>
          <w:szCs w:val="28"/>
          <w:lang w:val="en-US"/>
        </w:rPr>
        <w:t>Temperature / Humidity</w:t>
      </w:r>
      <w:r w:rsidR="00620E67" w:rsidRPr="00E45F49">
        <w:rPr>
          <w:b/>
          <w:sz w:val="28"/>
          <w:szCs w:val="28"/>
          <w:lang w:val="en-US"/>
        </w:rPr>
        <w:t xml:space="preserve"> /</w:t>
      </w:r>
      <w:r w:rsidR="00CD4133" w:rsidRPr="00E45F49">
        <w:rPr>
          <w:b/>
          <w:sz w:val="28"/>
          <w:szCs w:val="28"/>
          <w:lang w:val="en-US"/>
        </w:rPr>
        <w:t xml:space="preserve"> </w:t>
      </w:r>
      <w:r w:rsidR="00620E67" w:rsidRPr="00E45F49">
        <w:rPr>
          <w:b/>
          <w:sz w:val="28"/>
          <w:szCs w:val="28"/>
          <w:lang w:val="en-US"/>
        </w:rPr>
        <w:t>E</w:t>
      </w:r>
      <w:r w:rsidR="00CD4133" w:rsidRPr="00E45F49">
        <w:rPr>
          <w:b/>
          <w:sz w:val="28"/>
          <w:szCs w:val="28"/>
          <w:lang w:val="en-US"/>
        </w:rPr>
        <w:t>nvironmental Requirements</w:t>
      </w:r>
    </w:p>
    <w:p w14:paraId="3107922F" w14:textId="77777777" w:rsidR="00F0367B" w:rsidRPr="00E45F49" w:rsidRDefault="00375B52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Please submit the temperature profiles to which your application will be typically exposed. </w:t>
      </w:r>
    </w:p>
    <w:p w14:paraId="0A7FDEA8" w14:textId="77777777" w:rsidR="001525E3" w:rsidRPr="00E45F49" w:rsidRDefault="001525E3">
      <w:pPr>
        <w:ind w:left="-900" w:right="-828"/>
        <w:rPr>
          <w:sz w:val="24"/>
          <w:szCs w:val="24"/>
          <w:lang w:val="en-US"/>
        </w:rPr>
      </w:pPr>
    </w:p>
    <w:tbl>
      <w:tblPr>
        <w:tblW w:w="10440" w:type="dxa"/>
        <w:tblInd w:w="-792" w:type="dxa"/>
        <w:tblLook w:val="01E0" w:firstRow="1" w:lastRow="1" w:firstColumn="1" w:lastColumn="1" w:noHBand="0" w:noVBand="0"/>
      </w:tblPr>
      <w:tblGrid>
        <w:gridCol w:w="3240"/>
        <w:gridCol w:w="900"/>
        <w:gridCol w:w="1440"/>
        <w:gridCol w:w="900"/>
        <w:gridCol w:w="1620"/>
        <w:gridCol w:w="900"/>
        <w:gridCol w:w="1440"/>
      </w:tblGrid>
      <w:tr w:rsidR="00F0367B" w:rsidRPr="00E45F49" w14:paraId="38B0AB76" w14:textId="77777777" w:rsidTr="00EB7DED">
        <w:tc>
          <w:tcPr>
            <w:tcW w:w="3240" w:type="dxa"/>
            <w:tcBorders>
              <w:right w:val="single" w:sz="4" w:space="0" w:color="auto"/>
            </w:tcBorders>
          </w:tcPr>
          <w:p w14:paraId="668D94BE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Temperature profile: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2253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2" w:name="Text36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12"/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1481BA2C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°C max.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F2AA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3" w:name="Text39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13"/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14:paraId="779D44F0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°C min.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9B94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4" w:name="Text42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14"/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7FDF6849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°C mean</w:t>
            </w:r>
          </w:p>
        </w:tc>
      </w:tr>
      <w:tr w:rsidR="00F0367B" w:rsidRPr="00E45F49" w14:paraId="52016CDB" w14:textId="77777777" w:rsidTr="00EB7DED">
        <w:tc>
          <w:tcPr>
            <w:tcW w:w="3240" w:type="dxa"/>
            <w:tcBorders>
              <w:right w:val="single" w:sz="4" w:space="0" w:color="auto"/>
            </w:tcBorders>
          </w:tcPr>
          <w:p w14:paraId="6CAE99EB" w14:textId="2FA53203" w:rsidR="00F0367B" w:rsidRPr="00E45F49" w:rsidRDefault="00E519AA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Humidity: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B43A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5" w:name="Text37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15"/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0335BF42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% max.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0492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6" w:name="Text40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16"/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14:paraId="02771FDB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% min.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D260" w14:textId="77777777" w:rsidR="00F0367B" w:rsidRPr="00E45F49" w:rsidRDefault="007D0AC1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7" w:name="Text43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17"/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404C8119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% average</w:t>
            </w:r>
          </w:p>
        </w:tc>
      </w:tr>
      <w:tr w:rsidR="00CD4FE3" w:rsidRPr="00E45F49" w14:paraId="22E4F910" w14:textId="77777777" w:rsidTr="004C77D6">
        <w:tc>
          <w:tcPr>
            <w:tcW w:w="3240" w:type="dxa"/>
          </w:tcPr>
          <w:p w14:paraId="060BDF4C" w14:textId="7255F6D1" w:rsidR="00CD4FE3" w:rsidRPr="00E45F49" w:rsidRDefault="00CD4FE3" w:rsidP="007D0B60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Operating </w:t>
            </w:r>
            <w:r w:rsidR="007A678C" w:rsidRPr="00E45F49">
              <w:rPr>
                <w:sz w:val="24"/>
                <w:szCs w:val="24"/>
                <w:lang w:val="en-US"/>
              </w:rPr>
              <w:t>Location</w:t>
            </w:r>
            <w:r w:rsidRPr="00E45F49">
              <w:rPr>
                <w:sz w:val="24"/>
                <w:szCs w:val="24"/>
                <w:lang w:val="en-US"/>
              </w:rPr>
              <w:t xml:space="preserve">: 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14:paraId="677ACED4" w14:textId="4DC3DF59" w:rsidR="00CD4FE3" w:rsidRPr="00E45F49" w:rsidRDefault="00CD4FE3" w:rsidP="007D0B60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Outdoor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</w:tcPr>
          <w:p w14:paraId="3A636D2A" w14:textId="354C2C6C" w:rsidR="00CD4FE3" w:rsidRPr="00E45F49" w:rsidRDefault="00CD4FE3" w:rsidP="007D0B60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Indoor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35FB4CF" w14:textId="77777777" w:rsidR="00CD4FE3" w:rsidRPr="00E45F49" w:rsidRDefault="00CD4FE3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9A826CA" w14:textId="77777777" w:rsidR="00CD4FE3" w:rsidRPr="00E45F49" w:rsidRDefault="00CD4FE3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7A678C" w:rsidRPr="00E45F49" w14:paraId="4FE3E53D" w14:textId="77777777" w:rsidTr="004C77D6">
        <w:tc>
          <w:tcPr>
            <w:tcW w:w="3240" w:type="dxa"/>
            <w:tcBorders>
              <w:right w:val="single" w:sz="4" w:space="0" w:color="auto"/>
            </w:tcBorders>
          </w:tcPr>
          <w:p w14:paraId="5E495C45" w14:textId="49D0AFF7" w:rsidR="007A678C" w:rsidRPr="00E45F49" w:rsidRDefault="007A678C" w:rsidP="007D0B60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Operating Conditions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3F65A7B2" w14:textId="77777777" w:rsidR="007A678C" w:rsidRPr="00E45F49" w:rsidRDefault="007A678C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</w:tcPr>
          <w:p w14:paraId="39DF2F55" w14:textId="77777777" w:rsidR="007A678C" w:rsidRPr="00E45F49" w:rsidRDefault="007A678C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right w:val="single" w:sz="4" w:space="0" w:color="auto"/>
            </w:tcBorders>
          </w:tcPr>
          <w:p w14:paraId="42279749" w14:textId="77777777" w:rsidR="007A678C" w:rsidRPr="00E45F49" w:rsidRDefault="007A678C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03E3A955" w14:textId="77777777" w:rsidR="007A678C" w:rsidRPr="00E45F49" w:rsidRDefault="007A678C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EB7DED" w:rsidRPr="00E45F49" w14:paraId="1D2CBB27" w14:textId="77777777" w:rsidTr="004C77D6">
        <w:tc>
          <w:tcPr>
            <w:tcW w:w="3240" w:type="dxa"/>
            <w:tcBorders>
              <w:right w:val="single" w:sz="4" w:space="0" w:color="auto"/>
            </w:tcBorders>
          </w:tcPr>
          <w:p w14:paraId="7676F23B" w14:textId="32998E1F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(Vibration</w:t>
            </w:r>
            <w:r w:rsidR="004C77D6" w:rsidRPr="00E45F49">
              <w:rPr>
                <w:sz w:val="24"/>
                <w:szCs w:val="24"/>
                <w:lang w:val="en-US"/>
              </w:rPr>
              <w:t>,</w:t>
            </w:r>
            <w:r w:rsidRPr="00E45F49">
              <w:rPr>
                <w:sz w:val="24"/>
                <w:szCs w:val="24"/>
                <w:lang w:val="en-US"/>
              </w:rPr>
              <w:t xml:space="preserve"> Shock</w:t>
            </w:r>
            <w:r w:rsidR="004C77D6" w:rsidRPr="00E45F49">
              <w:rPr>
                <w:sz w:val="24"/>
                <w:szCs w:val="24"/>
                <w:lang w:val="en-US"/>
              </w:rPr>
              <w:t>, etc.</w:t>
            </w:r>
            <w:r w:rsidRPr="00E45F49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4C37B619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</w:tcPr>
          <w:p w14:paraId="1051AFE2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single" w:sz="4" w:space="0" w:color="auto"/>
            </w:tcBorders>
          </w:tcPr>
          <w:p w14:paraId="28D51991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12428674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EB7DED" w:rsidRPr="00E45F49" w14:paraId="66079849" w14:textId="77777777" w:rsidTr="004C77D6">
        <w:tc>
          <w:tcPr>
            <w:tcW w:w="3240" w:type="dxa"/>
          </w:tcPr>
          <w:p w14:paraId="4A1F45C8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</w:tcBorders>
          </w:tcPr>
          <w:p w14:paraId="2CC4E4B2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</w:tcPr>
          <w:p w14:paraId="18864EBE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73878CD6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232E853" w14:textId="77777777" w:rsidR="00EB7DED" w:rsidRPr="00E45F49" w:rsidRDefault="00EB7DED" w:rsidP="007D0B60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</w:tbl>
    <w:p w14:paraId="46C700AD" w14:textId="77777777" w:rsidR="00F0367B" w:rsidRPr="00E45F49" w:rsidRDefault="00734507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>For a precise performance evaluation, please indicate exactly how long the application will be exposed to each of the following temperatures:</w:t>
      </w:r>
    </w:p>
    <w:p w14:paraId="5B71BCB8" w14:textId="77777777" w:rsidR="00734507" w:rsidRPr="00E45F49" w:rsidRDefault="000305C2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   </w:t>
      </w:r>
    </w:p>
    <w:tbl>
      <w:tblPr>
        <w:tblW w:w="3600" w:type="dxa"/>
        <w:tblInd w:w="241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2520"/>
      </w:tblGrid>
      <w:tr w:rsidR="00734507" w:rsidRPr="00E45F49" w14:paraId="4F09F212" w14:textId="77777777">
        <w:trPr>
          <w:trHeight w:val="26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1D0D0" w14:textId="77777777" w:rsidR="00734507" w:rsidRPr="00E45F49" w:rsidRDefault="000305C2" w:rsidP="00734507">
            <w:pPr>
              <w:jc w:val="center"/>
              <w:rPr>
                <w:rFonts w:eastAsia="Batang"/>
                <w:bCs/>
                <w:sz w:val="24"/>
                <w:szCs w:val="24"/>
                <w:lang w:val="en-GB" w:eastAsia="ja-JP"/>
              </w:rPr>
            </w:pPr>
            <w:r w:rsidRPr="00E45F49">
              <w:rPr>
                <w:rFonts w:eastAsia="Batang"/>
                <w:bCs/>
                <w:sz w:val="24"/>
                <w:szCs w:val="24"/>
                <w:lang w:val="en-GB" w:eastAsia="ja-JP"/>
              </w:rPr>
              <w:t xml:space="preserve"> 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94799B" w14:textId="77777777" w:rsidR="00734507" w:rsidRPr="00E45F49" w:rsidRDefault="00734507" w:rsidP="00734507">
            <w:pPr>
              <w:jc w:val="center"/>
              <w:rPr>
                <w:rFonts w:eastAsia="Batang"/>
                <w:bCs/>
                <w:sz w:val="24"/>
                <w:szCs w:val="24"/>
                <w:lang w:val="de-DE" w:eastAsia="ja-JP"/>
              </w:rPr>
            </w:pPr>
            <w:proofErr w:type="spellStart"/>
            <w:r w:rsidRPr="00E45F49">
              <w:rPr>
                <w:rFonts w:eastAsia="Batang"/>
                <w:bCs/>
                <w:sz w:val="24"/>
                <w:szCs w:val="24"/>
                <w:lang w:val="de-DE" w:eastAsia="ja-JP"/>
              </w:rPr>
              <w:t>days</w:t>
            </w:r>
            <w:proofErr w:type="spellEnd"/>
            <w:r w:rsidRPr="00E45F49">
              <w:rPr>
                <w:rFonts w:eastAsia="Batang"/>
                <w:bCs/>
                <w:sz w:val="24"/>
                <w:szCs w:val="24"/>
                <w:lang w:val="de-DE" w:eastAsia="ja-JP"/>
              </w:rPr>
              <w:t xml:space="preserve"> per </w:t>
            </w:r>
            <w:proofErr w:type="spellStart"/>
            <w:r w:rsidRPr="00E45F49">
              <w:rPr>
                <w:rFonts w:eastAsia="Batang"/>
                <w:bCs/>
                <w:sz w:val="24"/>
                <w:szCs w:val="24"/>
                <w:lang w:val="de-DE" w:eastAsia="ja-JP"/>
              </w:rPr>
              <w:t>year</w:t>
            </w:r>
            <w:proofErr w:type="spellEnd"/>
          </w:p>
        </w:tc>
      </w:tr>
      <w:tr w:rsidR="00DD739A" w:rsidRPr="00E45F49" w14:paraId="13069AE5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4B98704F" w14:textId="77777777" w:rsidR="00DD739A" w:rsidRPr="00E45F49" w:rsidRDefault="00DD739A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&lt; 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196363" w14:textId="77777777" w:rsidR="00DD739A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8" w:name="Text44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18"/>
          </w:p>
        </w:tc>
      </w:tr>
      <w:tr w:rsidR="00DD739A" w:rsidRPr="00E45F49" w14:paraId="7F039D88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7F70F311" w14:textId="2C52DB08" w:rsidR="00DD739A" w:rsidRPr="00E45F49" w:rsidRDefault="00DD739A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0</w:t>
            </w:r>
            <w:r w:rsidR="00005683" w:rsidRPr="00E45F49">
              <w:rPr>
                <w:rFonts w:eastAsia="Batang"/>
                <w:sz w:val="24"/>
                <w:szCs w:val="24"/>
                <w:lang w:val="de-DE" w:eastAsia="ja-JP"/>
              </w:rPr>
              <w:t>÷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20°C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9D601" w14:textId="77777777" w:rsidR="00DD739A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9" w:name="Text45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19"/>
          </w:p>
        </w:tc>
      </w:tr>
      <w:tr w:rsidR="00734507" w:rsidRPr="00E45F49" w14:paraId="54C1B9F3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48BF5AF3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20°C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10EF85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0" w:name="Text46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0"/>
          </w:p>
        </w:tc>
      </w:tr>
      <w:tr w:rsidR="00734507" w:rsidRPr="00E45F49" w14:paraId="29361A80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7078A34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25°C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DA815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1" w:name="Text47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1"/>
          </w:p>
        </w:tc>
      </w:tr>
      <w:tr w:rsidR="00734507" w:rsidRPr="00E45F49" w14:paraId="67B0B472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BA3776B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30°C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91252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2" w:name="Text48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2"/>
          </w:p>
        </w:tc>
      </w:tr>
      <w:tr w:rsidR="00734507" w:rsidRPr="00E45F49" w14:paraId="3819EA33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01075F65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35°C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36156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3" w:name="Text49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3"/>
          </w:p>
        </w:tc>
      </w:tr>
      <w:tr w:rsidR="00734507" w:rsidRPr="00E45F49" w14:paraId="3963294E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553A7038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40°C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FF3A7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4" w:name="Text50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4"/>
          </w:p>
        </w:tc>
      </w:tr>
      <w:tr w:rsidR="00734507" w:rsidRPr="00E45F49" w14:paraId="63481601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C3474CC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45°C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717951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25" w:name="Text51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5"/>
          </w:p>
        </w:tc>
      </w:tr>
      <w:tr w:rsidR="00734507" w:rsidRPr="00E45F49" w14:paraId="7F1787A5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5F810EAF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50°C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1D461C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26" w:name="Text52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6"/>
          </w:p>
        </w:tc>
      </w:tr>
      <w:tr w:rsidR="00734507" w:rsidRPr="00E45F49" w14:paraId="23F84453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44BBBF4D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55°C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6B846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7" w:name="Text53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7"/>
          </w:p>
        </w:tc>
      </w:tr>
      <w:tr w:rsidR="00734507" w:rsidRPr="00E45F49" w14:paraId="3F9718ED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0661F767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60°C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CD653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28" w:name="Text54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8"/>
          </w:p>
        </w:tc>
      </w:tr>
      <w:tr w:rsidR="00734507" w:rsidRPr="00E45F49" w14:paraId="685E0B46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2A40FCB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65°C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EB478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9" w:name="Text55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29"/>
          </w:p>
        </w:tc>
      </w:tr>
      <w:tr w:rsidR="00734507" w:rsidRPr="00E45F49" w14:paraId="17BF15F1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7AE378A8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70°C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8CB62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30" w:name="Text56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30"/>
          </w:p>
        </w:tc>
      </w:tr>
      <w:tr w:rsidR="00734507" w:rsidRPr="00E45F49" w14:paraId="0FB9C525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8B97FE4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75°C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C104B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1" w:name="Text57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31"/>
          </w:p>
        </w:tc>
      </w:tr>
      <w:tr w:rsidR="00734507" w:rsidRPr="00E45F49" w14:paraId="0A70032E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64CCE33F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80°C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6DAAE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2" w:name="Text58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32"/>
          </w:p>
        </w:tc>
      </w:tr>
      <w:tr w:rsidR="00734507" w:rsidRPr="00E45F49" w14:paraId="0B72736E" w14:textId="77777777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6B782" w14:textId="77777777" w:rsidR="00734507" w:rsidRPr="00E45F49" w:rsidRDefault="00734507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t>85°C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AA7C0" w14:textId="77777777" w:rsidR="00734507" w:rsidRPr="00E45F49" w:rsidRDefault="007D0AC1" w:rsidP="00734507">
            <w:pPr>
              <w:jc w:val="center"/>
              <w:rPr>
                <w:rFonts w:eastAsia="Batang"/>
                <w:sz w:val="24"/>
                <w:szCs w:val="24"/>
                <w:lang w:val="de-DE" w:eastAsia="ja-JP"/>
              </w:rPr>
            </w:pP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3" w:name="Text59"/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instrText xml:space="preserve"> FORMTEXT </w:instrTex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separate"/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noProof/>
                <w:sz w:val="24"/>
                <w:szCs w:val="24"/>
                <w:lang w:val="de-DE" w:eastAsia="ja-JP"/>
              </w:rPr>
              <w:t> </w:t>
            </w:r>
            <w:r w:rsidRPr="00E45F49">
              <w:rPr>
                <w:rFonts w:eastAsia="Batang"/>
                <w:sz w:val="24"/>
                <w:szCs w:val="24"/>
                <w:lang w:val="de-DE" w:eastAsia="ja-JP"/>
              </w:rPr>
              <w:fldChar w:fldCharType="end"/>
            </w:r>
            <w:bookmarkEnd w:id="33"/>
          </w:p>
        </w:tc>
      </w:tr>
    </w:tbl>
    <w:p w14:paraId="113306D9" w14:textId="77777777" w:rsidR="00A30041" w:rsidRPr="00E45F49" w:rsidRDefault="00A30041">
      <w:pPr>
        <w:ind w:left="-900" w:right="-828"/>
        <w:rPr>
          <w:b/>
          <w:sz w:val="28"/>
          <w:szCs w:val="28"/>
          <w:lang w:val="en-US"/>
        </w:rPr>
      </w:pPr>
    </w:p>
    <w:p w14:paraId="6D9A670E" w14:textId="77777777" w:rsidR="00F0367B" w:rsidRPr="00E45F49" w:rsidRDefault="00F0367B">
      <w:pPr>
        <w:ind w:left="-900" w:right="-828"/>
        <w:rPr>
          <w:b/>
          <w:sz w:val="28"/>
          <w:szCs w:val="28"/>
          <w:lang w:val="en-US"/>
        </w:rPr>
      </w:pPr>
      <w:r w:rsidRPr="00E45F49">
        <w:rPr>
          <w:b/>
          <w:sz w:val="28"/>
          <w:szCs w:val="28"/>
          <w:lang w:val="en-US"/>
        </w:rPr>
        <w:t>Mounting Mode</w:t>
      </w:r>
    </w:p>
    <w:p w14:paraId="63FAB4EF" w14:textId="77777777" w:rsidR="002F14F7" w:rsidRPr="00E45F49" w:rsidRDefault="00F0367B" w:rsidP="002F14F7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>Mounting Mode</w:t>
      </w:r>
      <w:bookmarkStart w:id="34" w:name="Kontrollkästchen9"/>
    </w:p>
    <w:p w14:paraId="704EA22A" w14:textId="2BAE78DD" w:rsidR="002F14F7" w:rsidRPr="00E45F49" w:rsidRDefault="004D51E8" w:rsidP="004D51E8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     </w:t>
      </w:r>
      <w:r w:rsidR="002F14F7" w:rsidRPr="00E45F49">
        <w:rPr>
          <w:sz w:val="24"/>
          <w:szCs w:val="24"/>
          <w:lang w:val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F14F7" w:rsidRPr="00E45F49">
        <w:rPr>
          <w:sz w:val="24"/>
          <w:szCs w:val="24"/>
          <w:lang w:val="en-US"/>
        </w:rPr>
        <w:instrText xml:space="preserve"> FORMCHECKBOX </w:instrText>
      </w:r>
      <w:r w:rsidR="002F14F7" w:rsidRPr="00E45F49">
        <w:rPr>
          <w:sz w:val="24"/>
          <w:szCs w:val="24"/>
          <w:lang w:val="en-US"/>
        </w:rPr>
      </w:r>
      <w:r w:rsidR="002F14F7" w:rsidRPr="00E45F49">
        <w:rPr>
          <w:sz w:val="24"/>
          <w:szCs w:val="24"/>
          <w:lang w:val="en-US"/>
        </w:rPr>
        <w:fldChar w:fldCharType="separate"/>
      </w:r>
      <w:r w:rsidR="002F14F7" w:rsidRPr="00E45F49">
        <w:rPr>
          <w:sz w:val="24"/>
          <w:szCs w:val="24"/>
          <w:lang w:val="en-US"/>
        </w:rPr>
        <w:fldChar w:fldCharType="end"/>
      </w:r>
      <w:r w:rsidR="002F14F7" w:rsidRPr="00E45F49">
        <w:rPr>
          <w:sz w:val="24"/>
          <w:szCs w:val="24"/>
          <w:lang w:val="en-US"/>
        </w:rPr>
        <w:t xml:space="preserve"> Plain Cell</w:t>
      </w:r>
      <w:bookmarkEnd w:id="34"/>
    </w:p>
    <w:p w14:paraId="104856D0" w14:textId="461CED94" w:rsidR="00F0367B" w:rsidRPr="00E45F49" w:rsidRDefault="00F0367B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With soldering tags, </w:t>
      </w:r>
      <w:r w:rsidRPr="00E45F49">
        <w:rPr>
          <w:sz w:val="24"/>
          <w:szCs w:val="24"/>
          <w:lang w:val="en-US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Kontrollkästchen2"/>
      <w:r w:rsidRPr="00E45F49">
        <w:rPr>
          <w:sz w:val="24"/>
          <w:szCs w:val="24"/>
          <w:lang w:val="en-US"/>
        </w:rPr>
        <w:instrText xml:space="preserve"> FORMCHECKBOX </w:instrText>
      </w:r>
      <w:r w:rsidRPr="00E45F49">
        <w:rPr>
          <w:sz w:val="24"/>
          <w:szCs w:val="24"/>
          <w:lang w:val="en-US"/>
        </w:rPr>
      </w:r>
      <w:r w:rsidRPr="00E45F49">
        <w:rPr>
          <w:sz w:val="24"/>
          <w:szCs w:val="24"/>
          <w:lang w:val="en-US"/>
        </w:rPr>
        <w:fldChar w:fldCharType="separate"/>
      </w:r>
      <w:r w:rsidRPr="00E45F49">
        <w:rPr>
          <w:sz w:val="24"/>
          <w:szCs w:val="24"/>
          <w:lang w:val="en-US"/>
        </w:rPr>
        <w:fldChar w:fldCharType="end"/>
      </w:r>
      <w:bookmarkEnd w:id="35"/>
      <w:r w:rsidRPr="00E45F49">
        <w:rPr>
          <w:sz w:val="24"/>
          <w:szCs w:val="24"/>
          <w:lang w:val="en-US"/>
        </w:rPr>
        <w:t xml:space="preserve"> horizontal </w:t>
      </w:r>
      <w:bookmarkStart w:id="36" w:name="Kontrollkästchen3"/>
      <w:r w:rsidR="009018F9" w:rsidRPr="00E45F49">
        <w:rPr>
          <w:sz w:val="24"/>
          <w:szCs w:val="24"/>
          <w:lang w:val="en-US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018F9" w:rsidRPr="00E45F49">
        <w:rPr>
          <w:sz w:val="24"/>
          <w:szCs w:val="24"/>
          <w:lang w:val="en-US"/>
        </w:rPr>
        <w:instrText xml:space="preserve"> FORMCHECKBOX </w:instrText>
      </w:r>
      <w:r w:rsidR="009018F9" w:rsidRPr="00E45F49">
        <w:rPr>
          <w:sz w:val="24"/>
          <w:szCs w:val="24"/>
          <w:lang w:val="en-US"/>
        </w:rPr>
      </w:r>
      <w:r w:rsidR="009018F9" w:rsidRPr="00E45F49">
        <w:rPr>
          <w:sz w:val="24"/>
          <w:szCs w:val="24"/>
          <w:lang w:val="en-US"/>
        </w:rPr>
        <w:fldChar w:fldCharType="separate"/>
      </w:r>
      <w:r w:rsidR="009018F9" w:rsidRPr="00E45F49">
        <w:rPr>
          <w:sz w:val="24"/>
          <w:szCs w:val="24"/>
          <w:lang w:val="en-US"/>
        </w:rPr>
        <w:fldChar w:fldCharType="end"/>
      </w:r>
      <w:bookmarkEnd w:id="36"/>
      <w:r w:rsidRPr="00E45F49">
        <w:rPr>
          <w:sz w:val="24"/>
          <w:szCs w:val="24"/>
          <w:lang w:val="en-US"/>
        </w:rPr>
        <w:t xml:space="preserve"> vertical</w:t>
      </w:r>
    </w:p>
    <w:p w14:paraId="4237152C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     </w:t>
      </w:r>
      <w:bookmarkStart w:id="37" w:name="Kontrollkästchen4"/>
      <w:r w:rsidR="009018F9" w:rsidRPr="00E45F49">
        <w:rPr>
          <w:sz w:val="24"/>
          <w:szCs w:val="24"/>
          <w:lang w:val="en-US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018F9" w:rsidRPr="00E45F49">
        <w:rPr>
          <w:sz w:val="24"/>
          <w:szCs w:val="24"/>
          <w:lang w:val="en-US"/>
        </w:rPr>
        <w:instrText xml:space="preserve"> FORMCHECKBOX </w:instrText>
      </w:r>
      <w:r w:rsidR="009018F9" w:rsidRPr="00E45F49">
        <w:rPr>
          <w:sz w:val="24"/>
          <w:szCs w:val="24"/>
          <w:lang w:val="en-US"/>
        </w:rPr>
      </w:r>
      <w:r w:rsidR="009018F9" w:rsidRPr="00E45F49">
        <w:rPr>
          <w:sz w:val="24"/>
          <w:szCs w:val="24"/>
          <w:lang w:val="en-US"/>
        </w:rPr>
        <w:fldChar w:fldCharType="separate"/>
      </w:r>
      <w:r w:rsidR="009018F9" w:rsidRPr="00E45F49">
        <w:rPr>
          <w:sz w:val="24"/>
          <w:szCs w:val="24"/>
          <w:lang w:val="en-US"/>
        </w:rPr>
        <w:fldChar w:fldCharType="end"/>
      </w:r>
      <w:bookmarkEnd w:id="37"/>
      <w:r w:rsidRPr="00E45F49">
        <w:rPr>
          <w:sz w:val="24"/>
          <w:szCs w:val="24"/>
          <w:lang w:val="en-US"/>
        </w:rPr>
        <w:t xml:space="preserve"> In combination with a battery holder</w:t>
      </w:r>
    </w:p>
    <w:p w14:paraId="563407E2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     </w:t>
      </w:r>
      <w:bookmarkStart w:id="38" w:name="Kontrollkästchen5"/>
      <w:r w:rsidR="009018F9" w:rsidRPr="00E45F49">
        <w:rPr>
          <w:sz w:val="24"/>
          <w:szCs w:val="24"/>
          <w:lang w:val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018F9" w:rsidRPr="00E45F49">
        <w:rPr>
          <w:sz w:val="24"/>
          <w:szCs w:val="24"/>
          <w:lang w:val="en-US"/>
        </w:rPr>
        <w:instrText xml:space="preserve"> FORMCHECKBOX </w:instrText>
      </w:r>
      <w:r w:rsidR="009018F9" w:rsidRPr="00E45F49">
        <w:rPr>
          <w:sz w:val="24"/>
          <w:szCs w:val="24"/>
          <w:lang w:val="en-US"/>
        </w:rPr>
      </w:r>
      <w:r w:rsidR="009018F9" w:rsidRPr="00E45F49">
        <w:rPr>
          <w:sz w:val="24"/>
          <w:szCs w:val="24"/>
          <w:lang w:val="en-US"/>
        </w:rPr>
        <w:fldChar w:fldCharType="separate"/>
      </w:r>
      <w:r w:rsidR="009018F9" w:rsidRPr="00E45F49">
        <w:rPr>
          <w:sz w:val="24"/>
          <w:szCs w:val="24"/>
          <w:lang w:val="en-US"/>
        </w:rPr>
        <w:fldChar w:fldCharType="end"/>
      </w:r>
      <w:bookmarkEnd w:id="38"/>
      <w:r w:rsidRPr="00E45F49">
        <w:rPr>
          <w:sz w:val="24"/>
          <w:szCs w:val="24"/>
          <w:lang w:val="en-US"/>
        </w:rPr>
        <w:t xml:space="preserve"> Mounted on SMT board</w:t>
      </w:r>
    </w:p>
    <w:p w14:paraId="251F4D35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     </w:t>
      </w:r>
      <w:r w:rsidRPr="00E45F49">
        <w:rPr>
          <w:sz w:val="24"/>
          <w:szCs w:val="24"/>
          <w:lang w:val="en-US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Kontrollkästchen6"/>
      <w:r w:rsidRPr="00E45F49">
        <w:rPr>
          <w:sz w:val="24"/>
          <w:szCs w:val="24"/>
          <w:lang w:val="en-US"/>
        </w:rPr>
        <w:instrText xml:space="preserve"> FORMCHECKBOX </w:instrText>
      </w:r>
      <w:r w:rsidRPr="00E45F49">
        <w:rPr>
          <w:sz w:val="24"/>
          <w:szCs w:val="24"/>
          <w:lang w:val="en-US"/>
        </w:rPr>
      </w:r>
      <w:r w:rsidRPr="00E45F49">
        <w:rPr>
          <w:sz w:val="24"/>
          <w:szCs w:val="24"/>
          <w:lang w:val="en-US"/>
        </w:rPr>
        <w:fldChar w:fldCharType="separate"/>
      </w:r>
      <w:r w:rsidRPr="00E45F49">
        <w:rPr>
          <w:sz w:val="24"/>
          <w:szCs w:val="24"/>
          <w:lang w:val="en-US"/>
        </w:rPr>
        <w:fldChar w:fldCharType="end"/>
      </w:r>
      <w:bookmarkEnd w:id="39"/>
      <w:r w:rsidRPr="00E45F49">
        <w:rPr>
          <w:sz w:val="24"/>
          <w:szCs w:val="24"/>
          <w:lang w:val="en-US"/>
        </w:rPr>
        <w:t xml:space="preserve"> Mounted </w:t>
      </w:r>
      <w:proofErr w:type="gramStart"/>
      <w:r w:rsidRPr="00E45F49">
        <w:rPr>
          <w:sz w:val="24"/>
          <w:szCs w:val="24"/>
          <w:lang w:val="en-US"/>
        </w:rPr>
        <w:t>on through</w:t>
      </w:r>
      <w:proofErr w:type="gramEnd"/>
      <w:r w:rsidRPr="00E45F49">
        <w:rPr>
          <w:sz w:val="24"/>
          <w:szCs w:val="24"/>
          <w:lang w:val="en-US"/>
        </w:rPr>
        <w:t xml:space="preserve"> hole board</w:t>
      </w:r>
    </w:p>
    <w:p w14:paraId="3CE1B781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     Provide a detailed sketch for specific board layouts</w:t>
      </w:r>
    </w:p>
    <w:p w14:paraId="1247B22A" w14:textId="77777777" w:rsidR="00BF0527" w:rsidRPr="00E45F49" w:rsidRDefault="00BF0527">
      <w:pPr>
        <w:ind w:left="-900" w:right="-828"/>
        <w:rPr>
          <w:sz w:val="24"/>
          <w:szCs w:val="24"/>
          <w:lang w:val="en-US"/>
        </w:rPr>
      </w:pPr>
    </w:p>
    <w:p w14:paraId="300BEAD2" w14:textId="3E30904A" w:rsidR="00F67C0A" w:rsidRPr="00E45F49" w:rsidRDefault="00721215" w:rsidP="00F67C0A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>Battery configuration</w:t>
      </w:r>
    </w:p>
    <w:p w14:paraId="6FBEA923" w14:textId="791183C7" w:rsidR="00F67C0A" w:rsidRPr="00E45F49" w:rsidRDefault="00F67C0A" w:rsidP="00F67C0A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     </w:t>
      </w:r>
      <w:r w:rsidRPr="00E45F49">
        <w:rPr>
          <w:sz w:val="24"/>
          <w:szCs w:val="24"/>
          <w:lang w:val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45F49">
        <w:rPr>
          <w:sz w:val="24"/>
          <w:szCs w:val="24"/>
          <w:lang w:val="en-US"/>
        </w:rPr>
        <w:instrText xml:space="preserve"> FORMCHECKBOX </w:instrText>
      </w:r>
      <w:r w:rsidRPr="00E45F49">
        <w:rPr>
          <w:sz w:val="24"/>
          <w:szCs w:val="24"/>
          <w:lang w:val="en-US"/>
        </w:rPr>
      </w:r>
      <w:r w:rsidRPr="00E45F49">
        <w:rPr>
          <w:sz w:val="24"/>
          <w:szCs w:val="24"/>
          <w:lang w:val="en-US"/>
        </w:rPr>
        <w:fldChar w:fldCharType="separate"/>
      </w:r>
      <w:r w:rsidRPr="00E45F49">
        <w:rPr>
          <w:sz w:val="24"/>
          <w:szCs w:val="24"/>
          <w:lang w:val="en-US"/>
        </w:rPr>
        <w:fldChar w:fldCharType="end"/>
      </w:r>
      <w:r w:rsidRPr="00E45F49">
        <w:rPr>
          <w:sz w:val="24"/>
          <w:szCs w:val="24"/>
          <w:lang w:val="en-US"/>
        </w:rPr>
        <w:t xml:space="preserve"> </w:t>
      </w:r>
      <w:r w:rsidR="00B2717B" w:rsidRPr="00E45F49">
        <w:rPr>
          <w:sz w:val="24"/>
          <w:szCs w:val="24"/>
          <w:lang w:val="en-US"/>
        </w:rPr>
        <w:t>Sing</w:t>
      </w:r>
      <w:r w:rsidR="00C56B7F" w:rsidRPr="00E45F49">
        <w:rPr>
          <w:sz w:val="24"/>
          <w:szCs w:val="24"/>
          <w:lang w:val="en-US"/>
        </w:rPr>
        <w:t>le</w:t>
      </w:r>
      <w:r w:rsidR="00B2717B" w:rsidRPr="00E45F49">
        <w:rPr>
          <w:sz w:val="24"/>
          <w:szCs w:val="24"/>
          <w:lang w:val="en-US"/>
        </w:rPr>
        <w:t xml:space="preserve"> Cell</w:t>
      </w:r>
    </w:p>
    <w:p w14:paraId="7E8468DB" w14:textId="458EE308" w:rsidR="005D206B" w:rsidRPr="00E45F49" w:rsidRDefault="005D206B" w:rsidP="005D206B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     </w:t>
      </w:r>
      <w:r w:rsidRPr="00E45F49">
        <w:rPr>
          <w:sz w:val="24"/>
          <w:szCs w:val="24"/>
          <w:lang w:val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45F49">
        <w:rPr>
          <w:sz w:val="24"/>
          <w:szCs w:val="24"/>
          <w:lang w:val="en-US"/>
        </w:rPr>
        <w:instrText xml:space="preserve"> FORMCHECKBOX </w:instrText>
      </w:r>
      <w:r w:rsidRPr="00E45F49">
        <w:rPr>
          <w:sz w:val="24"/>
          <w:szCs w:val="24"/>
          <w:lang w:val="en-US"/>
        </w:rPr>
      </w:r>
      <w:r w:rsidRPr="00E45F49">
        <w:rPr>
          <w:sz w:val="24"/>
          <w:szCs w:val="24"/>
          <w:lang w:val="en-US"/>
        </w:rPr>
        <w:fldChar w:fldCharType="separate"/>
      </w:r>
      <w:r w:rsidRPr="00E45F49">
        <w:rPr>
          <w:sz w:val="24"/>
          <w:szCs w:val="24"/>
          <w:lang w:val="en-US"/>
        </w:rPr>
        <w:fldChar w:fldCharType="end"/>
      </w:r>
      <w:r w:rsidRPr="00E45F49">
        <w:rPr>
          <w:sz w:val="24"/>
          <w:szCs w:val="24"/>
          <w:lang w:val="en-US"/>
        </w:rPr>
        <w:t xml:space="preserve"> </w:t>
      </w:r>
      <w:r w:rsidR="00F30510" w:rsidRPr="00E45F49">
        <w:rPr>
          <w:sz w:val="24"/>
          <w:szCs w:val="24"/>
          <w:lang w:val="en-US"/>
        </w:rPr>
        <w:t>Parallel</w:t>
      </w:r>
      <w:r w:rsidR="00981D62" w:rsidRPr="00E45F49">
        <w:rPr>
          <w:sz w:val="24"/>
          <w:szCs w:val="24"/>
          <w:lang w:val="en-US"/>
        </w:rPr>
        <w:t xml:space="preserve"> connection</w:t>
      </w:r>
    </w:p>
    <w:p w14:paraId="38B79F9B" w14:textId="579FCF77" w:rsidR="005D206B" w:rsidRPr="00E45F49" w:rsidRDefault="005D206B" w:rsidP="005D206B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</w:r>
      <w:r w:rsidRPr="00E45F49">
        <w:rPr>
          <w:sz w:val="24"/>
          <w:szCs w:val="24"/>
          <w:lang w:val="en-US"/>
        </w:rPr>
        <w:tab/>
        <w:t xml:space="preserve">     </w:t>
      </w:r>
      <w:r w:rsidRPr="00E45F49">
        <w:rPr>
          <w:sz w:val="24"/>
          <w:szCs w:val="24"/>
          <w:lang w:val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45F49">
        <w:rPr>
          <w:sz w:val="24"/>
          <w:szCs w:val="24"/>
          <w:lang w:val="en-US"/>
        </w:rPr>
        <w:instrText xml:space="preserve"> FORMCHECKBOX </w:instrText>
      </w:r>
      <w:r w:rsidRPr="00E45F49">
        <w:rPr>
          <w:sz w:val="24"/>
          <w:szCs w:val="24"/>
          <w:lang w:val="en-US"/>
        </w:rPr>
      </w:r>
      <w:r w:rsidRPr="00E45F49">
        <w:rPr>
          <w:sz w:val="24"/>
          <w:szCs w:val="24"/>
          <w:lang w:val="en-US"/>
        </w:rPr>
        <w:fldChar w:fldCharType="separate"/>
      </w:r>
      <w:r w:rsidRPr="00E45F49">
        <w:rPr>
          <w:sz w:val="24"/>
          <w:szCs w:val="24"/>
          <w:lang w:val="en-US"/>
        </w:rPr>
        <w:fldChar w:fldCharType="end"/>
      </w:r>
      <w:r w:rsidRPr="00E45F49">
        <w:rPr>
          <w:sz w:val="24"/>
          <w:szCs w:val="24"/>
          <w:lang w:val="en-US"/>
        </w:rPr>
        <w:t xml:space="preserve"> </w:t>
      </w:r>
      <w:r w:rsidR="00B2717B" w:rsidRPr="00E45F49">
        <w:rPr>
          <w:sz w:val="24"/>
          <w:szCs w:val="24"/>
          <w:lang w:val="en-US"/>
        </w:rPr>
        <w:t>Series connection</w:t>
      </w:r>
    </w:p>
    <w:p w14:paraId="71B74B3D" w14:textId="6A69457D" w:rsidR="005D206B" w:rsidRPr="00E45F49" w:rsidRDefault="005D206B" w:rsidP="00F67C0A">
      <w:pP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t xml:space="preserve">Or </w:t>
      </w:r>
    </w:p>
    <w:tbl>
      <w:tblPr>
        <w:tblW w:w="0" w:type="auto"/>
        <w:tblInd w:w="-792" w:type="dxa"/>
        <w:tblLook w:val="01E0" w:firstRow="1" w:lastRow="1" w:firstColumn="1" w:lastColumn="1" w:noHBand="0" w:noVBand="0"/>
      </w:tblPr>
      <w:tblGrid>
        <w:gridCol w:w="3055"/>
        <w:gridCol w:w="1418"/>
      </w:tblGrid>
      <w:tr w:rsidR="005D206B" w:rsidRPr="00E45F49" w14:paraId="6B52D340" w14:textId="77777777" w:rsidTr="00B3436B">
        <w:tc>
          <w:tcPr>
            <w:tcW w:w="3055" w:type="dxa"/>
            <w:tcBorders>
              <w:right w:val="single" w:sz="4" w:space="0" w:color="auto"/>
            </w:tcBorders>
          </w:tcPr>
          <w:p w14:paraId="199489DA" w14:textId="4ACCAD54" w:rsidR="005D206B" w:rsidRPr="00E45F49" w:rsidRDefault="006224AA" w:rsidP="0043402F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“</w:t>
            </w:r>
            <w:r w:rsidR="00ED0455" w:rsidRPr="00E45F49">
              <w:rPr>
                <w:sz w:val="24"/>
                <w:szCs w:val="24"/>
                <w:lang w:val="en-US"/>
              </w:rPr>
              <w:t>Enter</w:t>
            </w:r>
            <w:r w:rsidRPr="00E45F49">
              <w:rPr>
                <w:sz w:val="24"/>
                <w:szCs w:val="24"/>
                <w:lang w:val="en-US"/>
              </w:rPr>
              <w:t xml:space="preserve"> for example 3s2p”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4429" w14:textId="6DDB8545" w:rsidR="005D206B" w:rsidRPr="00E45F49" w:rsidRDefault="005D206B" w:rsidP="0043402F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</w:p>
        </w:tc>
      </w:tr>
    </w:tbl>
    <w:p w14:paraId="67F797E2" w14:textId="77777777" w:rsidR="005D206B" w:rsidRPr="00E45F49" w:rsidRDefault="005D206B" w:rsidP="00F67C0A">
      <w:pPr>
        <w:ind w:left="-900" w:right="-828"/>
        <w:rPr>
          <w:sz w:val="24"/>
          <w:szCs w:val="24"/>
          <w:lang w:val="en-US"/>
        </w:rPr>
      </w:pPr>
    </w:p>
    <w:p w14:paraId="3A49B41E" w14:textId="77777777" w:rsidR="00F0367B" w:rsidRPr="00E45F49" w:rsidRDefault="00F0367B" w:rsidP="00D17D83">
      <w:pPr>
        <w:ind w:right="-828"/>
        <w:rPr>
          <w:sz w:val="24"/>
          <w:szCs w:val="24"/>
          <w:lang w:val="en-US"/>
        </w:rPr>
      </w:pPr>
    </w:p>
    <w:p w14:paraId="388FBE16" w14:textId="77777777" w:rsidR="00F0367B" w:rsidRPr="00E45F49" w:rsidRDefault="00F0367B">
      <w:pPr>
        <w:ind w:left="-900" w:right="-828"/>
        <w:rPr>
          <w:b/>
          <w:sz w:val="28"/>
          <w:szCs w:val="28"/>
          <w:lang w:val="en-US"/>
        </w:rPr>
      </w:pPr>
      <w:r w:rsidRPr="00E45F49">
        <w:rPr>
          <w:b/>
          <w:sz w:val="28"/>
          <w:szCs w:val="28"/>
          <w:lang w:val="en-US"/>
        </w:rPr>
        <w:t>Operation Requirements</w:t>
      </w:r>
    </w:p>
    <w:p w14:paraId="7D7C2E00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tbl>
      <w:tblPr>
        <w:tblW w:w="0" w:type="auto"/>
        <w:tblInd w:w="-792" w:type="dxa"/>
        <w:tblLook w:val="01E0" w:firstRow="1" w:lastRow="1" w:firstColumn="1" w:lastColumn="1" w:noHBand="0" w:noVBand="0"/>
      </w:tblPr>
      <w:tblGrid>
        <w:gridCol w:w="3240"/>
        <w:gridCol w:w="884"/>
        <w:gridCol w:w="1080"/>
        <w:gridCol w:w="1080"/>
        <w:gridCol w:w="1080"/>
        <w:gridCol w:w="1080"/>
        <w:gridCol w:w="1080"/>
      </w:tblGrid>
      <w:tr w:rsidR="007226BB" w:rsidRPr="00E45F49" w14:paraId="13F59A30" w14:textId="15B11CEF" w:rsidTr="00BD7726">
        <w:tc>
          <w:tcPr>
            <w:tcW w:w="3240" w:type="dxa"/>
            <w:tcBorders>
              <w:right w:val="single" w:sz="4" w:space="0" w:color="auto"/>
            </w:tcBorders>
          </w:tcPr>
          <w:p w14:paraId="1FFDB84D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Expected operating life: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3704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40" w:name="Text63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0"/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80F7483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years</w:t>
            </w:r>
          </w:p>
        </w:tc>
        <w:tc>
          <w:tcPr>
            <w:tcW w:w="1080" w:type="dxa"/>
          </w:tcPr>
          <w:p w14:paraId="3F46B798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6AF28815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68D0DFA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46AFC7AD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7226BB" w:rsidRPr="00E45F49" w14:paraId="63C5D5AC" w14:textId="69D0945D" w:rsidTr="00BD7726">
        <w:tc>
          <w:tcPr>
            <w:tcW w:w="3240" w:type="dxa"/>
            <w:tcBorders>
              <w:right w:val="single" w:sz="4" w:space="0" w:color="auto"/>
            </w:tcBorders>
          </w:tcPr>
          <w:p w14:paraId="5028D9AF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Storage period: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FBE5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41" w:name="Text64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1"/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7535A8E" w14:textId="77777777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years</w:t>
            </w:r>
          </w:p>
        </w:tc>
        <w:tc>
          <w:tcPr>
            <w:tcW w:w="2160" w:type="dxa"/>
            <w:gridSpan w:val="2"/>
            <w:tcBorders>
              <w:right w:val="single" w:sz="4" w:space="0" w:color="auto"/>
            </w:tcBorders>
          </w:tcPr>
          <w:p w14:paraId="2B0D0ECD" w14:textId="648E6B04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Storage current</w:t>
            </w:r>
            <w:r w:rsidR="0096374F" w:rsidRPr="00E45F49">
              <w:rPr>
                <w:sz w:val="24"/>
                <w:szCs w:val="24"/>
                <w:lang w:val="en-US"/>
              </w:rPr>
              <w:t xml:space="preserve">: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0F68" w14:textId="2BB7765B" w:rsidR="007226BB" w:rsidRPr="00E45F49" w:rsidRDefault="007226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1D8B3B1" w14:textId="38DDBAE3" w:rsidR="007226BB" w:rsidRPr="00E45F49" w:rsidRDefault="00BD7726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µA</w:t>
            </w:r>
          </w:p>
        </w:tc>
      </w:tr>
    </w:tbl>
    <w:p w14:paraId="28306C3B" w14:textId="77777777" w:rsidR="00D17D83" w:rsidRPr="00E45F49" w:rsidRDefault="00D17D83">
      <w:pPr>
        <w:ind w:left="-900" w:right="-828"/>
        <w:rPr>
          <w:b/>
          <w:sz w:val="28"/>
          <w:szCs w:val="28"/>
          <w:lang w:val="en-US"/>
        </w:rPr>
      </w:pPr>
    </w:p>
    <w:p w14:paraId="04D26F2E" w14:textId="1F1FF616" w:rsidR="00F0367B" w:rsidRPr="00E45F49" w:rsidRDefault="00F0367B">
      <w:pPr>
        <w:ind w:left="-900" w:right="-828"/>
        <w:rPr>
          <w:b/>
          <w:sz w:val="28"/>
          <w:szCs w:val="28"/>
          <w:lang w:val="en-US"/>
        </w:rPr>
      </w:pPr>
      <w:r w:rsidRPr="00E45F49">
        <w:rPr>
          <w:b/>
          <w:sz w:val="28"/>
          <w:szCs w:val="28"/>
          <w:lang w:val="en-US"/>
        </w:rPr>
        <w:t>Specific Project Information</w:t>
      </w:r>
    </w:p>
    <w:p w14:paraId="17FFEAD1" w14:textId="77777777" w:rsidR="00F0367B" w:rsidRPr="00E45F49" w:rsidRDefault="00F0367B">
      <w:pPr>
        <w:ind w:left="-900" w:right="-828"/>
        <w:rPr>
          <w:sz w:val="24"/>
          <w:szCs w:val="24"/>
          <w:lang w:val="en-US"/>
        </w:rPr>
      </w:pPr>
    </w:p>
    <w:tbl>
      <w:tblPr>
        <w:tblW w:w="10187" w:type="dxa"/>
        <w:tblInd w:w="-792" w:type="dxa"/>
        <w:tblLook w:val="01E0" w:firstRow="1" w:lastRow="1" w:firstColumn="1" w:lastColumn="1" w:noHBand="0" w:noVBand="0"/>
      </w:tblPr>
      <w:tblGrid>
        <w:gridCol w:w="3652"/>
        <w:gridCol w:w="2227"/>
        <w:gridCol w:w="4308"/>
      </w:tblGrid>
      <w:tr w:rsidR="00F0367B" w:rsidRPr="00E45F49" w14:paraId="45FCC286" w14:textId="77777777" w:rsidTr="00AF0ADB">
        <w:trPr>
          <w:trHeight w:val="275"/>
        </w:trPr>
        <w:tc>
          <w:tcPr>
            <w:tcW w:w="3652" w:type="dxa"/>
          </w:tcPr>
          <w:p w14:paraId="4FE002C1" w14:textId="77777777" w:rsidR="00F0367B" w:rsidRPr="00E45F49" w:rsidRDefault="00F0367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New project</w:t>
            </w:r>
          </w:p>
        </w:tc>
        <w:bookmarkStart w:id="42" w:name="Kontrollkästchen7"/>
        <w:tc>
          <w:tcPr>
            <w:tcW w:w="6535" w:type="dxa"/>
            <w:gridSpan w:val="2"/>
          </w:tcPr>
          <w:p w14:paraId="5FD6941B" w14:textId="0828169D" w:rsidR="00F0367B" w:rsidRPr="00E45F49" w:rsidRDefault="009018F9" w:rsidP="00E76E08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2"/>
            <w:r w:rsidR="00F0367B" w:rsidRPr="00E45F49">
              <w:rPr>
                <w:sz w:val="24"/>
                <w:szCs w:val="24"/>
                <w:lang w:val="en-US"/>
              </w:rPr>
              <w:t xml:space="preserve"> yes  </w:t>
            </w:r>
            <w:r w:rsidR="00F0367B"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" w:name="Kontrollkästchen8"/>
            <w:r w:rsidR="00F0367B"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="00F0367B" w:rsidRPr="00E45F49">
              <w:rPr>
                <w:sz w:val="24"/>
                <w:szCs w:val="24"/>
                <w:lang w:val="en-US"/>
              </w:rPr>
            </w:r>
            <w:r w:rsidR="00F0367B" w:rsidRPr="00E45F49">
              <w:rPr>
                <w:sz w:val="24"/>
                <w:szCs w:val="24"/>
                <w:lang w:val="en-US"/>
              </w:rPr>
              <w:fldChar w:fldCharType="separate"/>
            </w:r>
            <w:r w:rsidR="00F0367B"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3"/>
            <w:r w:rsidR="00F0367B" w:rsidRPr="00E45F49">
              <w:rPr>
                <w:sz w:val="24"/>
                <w:szCs w:val="24"/>
                <w:lang w:val="en-US"/>
              </w:rPr>
              <w:t xml:space="preserve"> no</w:t>
            </w:r>
            <w:r w:rsidR="00A379E5" w:rsidRPr="00E45F49">
              <w:rPr>
                <w:sz w:val="20"/>
                <w:szCs w:val="20"/>
                <w:lang w:val="en-US"/>
              </w:rPr>
              <w:t>*</w:t>
            </w:r>
          </w:p>
        </w:tc>
      </w:tr>
      <w:tr w:rsidR="007D2526" w:rsidRPr="00E45F49" w14:paraId="2ACFD6E7" w14:textId="77777777" w:rsidTr="00AF0ADB">
        <w:trPr>
          <w:trHeight w:val="285"/>
        </w:trPr>
        <w:tc>
          <w:tcPr>
            <w:tcW w:w="3652" w:type="dxa"/>
          </w:tcPr>
          <w:p w14:paraId="3056E3D9" w14:textId="17B39E50" w:rsidR="007D2526" w:rsidRPr="00E45F49" w:rsidRDefault="007D2526" w:rsidP="007D2526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Medical project </w:t>
            </w:r>
          </w:p>
        </w:tc>
        <w:tc>
          <w:tcPr>
            <w:tcW w:w="6535" w:type="dxa"/>
            <w:gridSpan w:val="2"/>
          </w:tcPr>
          <w:p w14:paraId="106FC471" w14:textId="5DD1DA0D" w:rsidR="007D2526" w:rsidRPr="00E45F49" w:rsidRDefault="007D2526" w:rsidP="002A3BF4">
            <w:pPr>
              <w:tabs>
                <w:tab w:val="left" w:pos="2520"/>
              </w:tabs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yes  </w:t>
            </w: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no</w:t>
            </w:r>
            <w:r w:rsidR="002D48D4" w:rsidRPr="00E45F49">
              <w:rPr>
                <w:sz w:val="24"/>
                <w:szCs w:val="24"/>
                <w:lang w:val="en-US"/>
              </w:rPr>
              <w:t xml:space="preserve"> </w:t>
            </w:r>
            <w:r w:rsidR="00582DF4" w:rsidRPr="00E45F49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5151BB" w:rsidRPr="00E45F49" w14:paraId="500FB661" w14:textId="77777777" w:rsidTr="00AF0ADB">
        <w:trPr>
          <w:trHeight w:val="275"/>
        </w:trPr>
        <w:tc>
          <w:tcPr>
            <w:tcW w:w="3652" w:type="dxa"/>
          </w:tcPr>
          <w:p w14:paraId="62284B08" w14:textId="79DB4710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Medical </w:t>
            </w:r>
            <w:r w:rsidR="00044DB5" w:rsidRPr="00E45F49">
              <w:rPr>
                <w:sz w:val="24"/>
                <w:szCs w:val="24"/>
                <w:lang w:val="en-US"/>
              </w:rPr>
              <w:t>classification (MDR)</w:t>
            </w:r>
          </w:p>
        </w:tc>
        <w:tc>
          <w:tcPr>
            <w:tcW w:w="6535" w:type="dxa"/>
            <w:gridSpan w:val="2"/>
          </w:tcPr>
          <w:p w14:paraId="3ED36D2A" w14:textId="74A02FC4" w:rsidR="005151BB" w:rsidRPr="00E45F49" w:rsidRDefault="005151BB" w:rsidP="00E76E08">
            <w:pPr>
              <w:tabs>
                <w:tab w:val="left" w:pos="2520"/>
              </w:tabs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</w:t>
            </w:r>
            <w:r w:rsidR="00044DB5" w:rsidRPr="00E45F49">
              <w:rPr>
                <w:sz w:val="24"/>
                <w:szCs w:val="24"/>
                <w:lang w:val="en-US"/>
              </w:rPr>
              <w:t xml:space="preserve">I </w:t>
            </w:r>
            <w:r w:rsidR="007D31A9" w:rsidRPr="00E45F49">
              <w:rPr>
                <w:sz w:val="24"/>
                <w:szCs w:val="24"/>
                <w:lang w:val="en-US"/>
              </w:rPr>
              <w:t xml:space="preserve"> </w:t>
            </w: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</w:t>
            </w:r>
            <w:r w:rsidR="00044DB5" w:rsidRPr="00E45F49">
              <w:rPr>
                <w:sz w:val="24"/>
                <w:szCs w:val="24"/>
                <w:lang w:val="en-US"/>
              </w:rPr>
              <w:t>IIa</w:t>
            </w:r>
            <w:r w:rsidRPr="00E45F49">
              <w:rPr>
                <w:sz w:val="24"/>
                <w:szCs w:val="24"/>
                <w:lang w:val="en-US"/>
              </w:rPr>
              <w:t xml:space="preserve">  </w:t>
            </w:r>
            <w:r w:rsidR="003311FC"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311FC"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="003311FC" w:rsidRPr="00E45F49">
              <w:rPr>
                <w:sz w:val="24"/>
                <w:szCs w:val="24"/>
                <w:lang w:val="en-US"/>
              </w:rPr>
            </w:r>
            <w:r w:rsidR="003311FC" w:rsidRPr="00E45F49">
              <w:rPr>
                <w:sz w:val="24"/>
                <w:szCs w:val="24"/>
                <w:lang w:val="en-US"/>
              </w:rPr>
              <w:fldChar w:fldCharType="separate"/>
            </w:r>
            <w:r w:rsidR="003311FC" w:rsidRPr="00E45F49">
              <w:rPr>
                <w:sz w:val="24"/>
                <w:szCs w:val="24"/>
                <w:lang w:val="en-US"/>
              </w:rPr>
              <w:fldChar w:fldCharType="end"/>
            </w:r>
            <w:r w:rsidR="003311FC" w:rsidRPr="00E45F49">
              <w:rPr>
                <w:sz w:val="24"/>
                <w:szCs w:val="24"/>
                <w:lang w:val="en-US"/>
              </w:rPr>
              <w:t xml:space="preserve"> IIb  </w:t>
            </w:r>
            <w:r w:rsidR="003311FC"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311FC"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="003311FC" w:rsidRPr="00E45F49">
              <w:rPr>
                <w:sz w:val="24"/>
                <w:szCs w:val="24"/>
                <w:lang w:val="en-US"/>
              </w:rPr>
            </w:r>
            <w:r w:rsidR="003311FC" w:rsidRPr="00E45F49">
              <w:rPr>
                <w:sz w:val="24"/>
                <w:szCs w:val="24"/>
                <w:lang w:val="en-US"/>
              </w:rPr>
              <w:fldChar w:fldCharType="separate"/>
            </w:r>
            <w:r w:rsidR="003311FC" w:rsidRPr="00E45F49">
              <w:rPr>
                <w:sz w:val="24"/>
                <w:szCs w:val="24"/>
                <w:lang w:val="en-US"/>
              </w:rPr>
              <w:fldChar w:fldCharType="end"/>
            </w:r>
            <w:r w:rsidR="003311FC" w:rsidRPr="00E45F49">
              <w:rPr>
                <w:sz w:val="24"/>
                <w:szCs w:val="24"/>
                <w:lang w:val="en-US"/>
              </w:rPr>
              <w:t xml:space="preserve"> III  </w:t>
            </w:r>
          </w:p>
        </w:tc>
      </w:tr>
      <w:tr w:rsidR="001F115E" w:rsidRPr="00E45F49" w14:paraId="7A826205" w14:textId="77777777" w:rsidTr="00AF0ADB">
        <w:trPr>
          <w:trHeight w:val="275"/>
        </w:trPr>
        <w:tc>
          <w:tcPr>
            <w:tcW w:w="3652" w:type="dxa"/>
            <w:tcBorders>
              <w:right w:val="single" w:sz="4" w:space="0" w:color="auto"/>
            </w:tcBorders>
          </w:tcPr>
          <w:p w14:paraId="7C786F80" w14:textId="2C4CE2D4" w:rsidR="001F115E" w:rsidRPr="00E45F49" w:rsidRDefault="00552566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Field of Application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70B2" w14:textId="77777777" w:rsidR="001F115E" w:rsidRPr="00E45F49" w:rsidRDefault="001F115E" w:rsidP="005151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2FA2256C" w14:textId="77777777" w:rsidR="001F115E" w:rsidRPr="00E45F49" w:rsidRDefault="001F115E" w:rsidP="005151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5151BB" w:rsidRPr="00E45F49" w14:paraId="1C33E7BB" w14:textId="77777777" w:rsidTr="00AF0ADB">
        <w:trPr>
          <w:trHeight w:val="285"/>
        </w:trPr>
        <w:tc>
          <w:tcPr>
            <w:tcW w:w="3652" w:type="dxa"/>
            <w:tcBorders>
              <w:right w:val="single" w:sz="4" w:space="0" w:color="auto"/>
            </w:tcBorders>
          </w:tcPr>
          <w:p w14:paraId="0CBF6C0B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Project name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A1E9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44" w:name="Text65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4"/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7B703F28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5151BB" w:rsidRPr="00E45F49" w14:paraId="5191DAE7" w14:textId="77777777" w:rsidTr="00AF0ADB">
        <w:trPr>
          <w:trHeight w:val="275"/>
        </w:trPr>
        <w:tc>
          <w:tcPr>
            <w:tcW w:w="3652" w:type="dxa"/>
            <w:tcBorders>
              <w:right w:val="single" w:sz="4" w:space="0" w:color="auto"/>
            </w:tcBorders>
          </w:tcPr>
          <w:p w14:paraId="0E4DB0B3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End customer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8C9B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5" w:name="Text66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5"/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3F9EFE62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5151BB" w:rsidRPr="00E45F49" w14:paraId="1795D869" w14:textId="77777777" w:rsidTr="00AF0ADB">
        <w:trPr>
          <w:trHeight w:val="275"/>
        </w:trPr>
        <w:tc>
          <w:tcPr>
            <w:tcW w:w="3652" w:type="dxa"/>
            <w:tcBorders>
              <w:right w:val="single" w:sz="4" w:space="0" w:color="auto"/>
            </w:tcBorders>
          </w:tcPr>
          <w:p w14:paraId="6387BFEF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Qty. pre-series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22DE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46" w:name="Text67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6"/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16D57FD5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pcs.</w:t>
            </w:r>
          </w:p>
        </w:tc>
      </w:tr>
      <w:tr w:rsidR="005151BB" w:rsidRPr="00E45F49" w14:paraId="1E93E9A3" w14:textId="77777777" w:rsidTr="00AF0ADB">
        <w:trPr>
          <w:trHeight w:val="285"/>
        </w:trPr>
        <w:tc>
          <w:tcPr>
            <w:tcW w:w="3652" w:type="dxa"/>
            <w:tcBorders>
              <w:right w:val="single" w:sz="4" w:space="0" w:color="auto"/>
            </w:tcBorders>
          </w:tcPr>
          <w:p w14:paraId="6A9BF94D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Qty. 1</w:t>
            </w:r>
            <w:r w:rsidRPr="00E45F49">
              <w:rPr>
                <w:sz w:val="24"/>
                <w:szCs w:val="24"/>
                <w:vertAlign w:val="superscript"/>
                <w:lang w:val="en-US"/>
              </w:rPr>
              <w:t>st</w:t>
            </w:r>
            <w:r w:rsidRPr="00E45F49">
              <w:rPr>
                <w:sz w:val="24"/>
                <w:szCs w:val="24"/>
                <w:lang w:val="en-US"/>
              </w:rPr>
              <w:t xml:space="preserve"> series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F1E9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47" w:name="Text68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7"/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37C869E9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pcs.</w:t>
            </w:r>
          </w:p>
        </w:tc>
      </w:tr>
      <w:tr w:rsidR="005151BB" w:rsidRPr="00E45F49" w14:paraId="34C87FAC" w14:textId="77777777" w:rsidTr="00AF0ADB">
        <w:trPr>
          <w:trHeight w:val="275"/>
        </w:trPr>
        <w:tc>
          <w:tcPr>
            <w:tcW w:w="3652" w:type="dxa"/>
            <w:tcBorders>
              <w:right w:val="single" w:sz="4" w:space="0" w:color="auto"/>
            </w:tcBorders>
          </w:tcPr>
          <w:p w14:paraId="2B76CB76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Qty. P.A.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3F05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48" w:name="Text69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8"/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45464B6D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pcs. / </w:t>
            </w:r>
            <w:proofErr w:type="gramStart"/>
            <w:r w:rsidRPr="00E45F49">
              <w:rPr>
                <w:sz w:val="24"/>
                <w:szCs w:val="24"/>
                <w:lang w:val="en-US"/>
              </w:rPr>
              <w:t>year</w:t>
            </w:r>
            <w:proofErr w:type="gramEnd"/>
          </w:p>
        </w:tc>
      </w:tr>
      <w:tr w:rsidR="005151BB" w:rsidRPr="00E45F49" w14:paraId="2D15E65D" w14:textId="77777777" w:rsidTr="00AF0ADB">
        <w:trPr>
          <w:trHeight w:val="275"/>
        </w:trPr>
        <w:tc>
          <w:tcPr>
            <w:tcW w:w="3652" w:type="dxa"/>
            <w:tcBorders>
              <w:right w:val="single" w:sz="4" w:space="0" w:color="auto"/>
            </w:tcBorders>
          </w:tcPr>
          <w:p w14:paraId="4155A06C" w14:textId="7E841039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Start of Produktion (SOP)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37C3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297FF63A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5151BB" w:rsidRPr="003F204F" w14:paraId="56E70701" w14:textId="77777777" w:rsidTr="00AF0ADB">
        <w:trPr>
          <w:trHeight w:val="285"/>
        </w:trPr>
        <w:tc>
          <w:tcPr>
            <w:tcW w:w="3652" w:type="dxa"/>
            <w:tcBorders>
              <w:right w:val="single" w:sz="4" w:space="0" w:color="auto"/>
            </w:tcBorders>
          </w:tcPr>
          <w:p w14:paraId="0AD6B29E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>Target price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15A9" w14:textId="77777777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49" w:name="Text70"/>
            <w:r w:rsidRPr="00E45F49">
              <w:rPr>
                <w:sz w:val="24"/>
                <w:szCs w:val="24"/>
                <w:lang w:val="en-US"/>
              </w:rPr>
              <w:instrText xml:space="preserve"> FORMTEXT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noProof/>
                <w:sz w:val="24"/>
                <w:szCs w:val="24"/>
                <w:lang w:val="en-US"/>
              </w:rPr>
              <w:t> </w:t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bookmarkEnd w:id="49"/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313EF26D" w14:textId="77777777" w:rsidR="005151BB" w:rsidRPr="00E45F49" w:rsidRDefault="005151BB" w:rsidP="005151BB">
            <w:pPr>
              <w:tabs>
                <w:tab w:val="left" w:pos="2232"/>
              </w:tabs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CHF </w:t>
            </w: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USD / </w:t>
            </w: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EUR per 100 pcs.</w:t>
            </w:r>
          </w:p>
        </w:tc>
      </w:tr>
      <w:tr w:rsidR="002A3BF4" w:rsidRPr="003F204F" w14:paraId="6D6CE0AA" w14:textId="77777777" w:rsidTr="00AF0ADB">
        <w:trPr>
          <w:trHeight w:val="275"/>
        </w:trPr>
        <w:tc>
          <w:tcPr>
            <w:tcW w:w="3652" w:type="dxa"/>
          </w:tcPr>
          <w:p w14:paraId="1B1945BF" w14:textId="617C7D8B" w:rsidR="002A3BF4" w:rsidRPr="00E45F49" w:rsidRDefault="002A3BF4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Battery is for </w:t>
            </w:r>
          </w:p>
        </w:tc>
        <w:tc>
          <w:tcPr>
            <w:tcW w:w="6535" w:type="dxa"/>
            <w:gridSpan w:val="2"/>
          </w:tcPr>
          <w:p w14:paraId="0794AAE6" w14:textId="737A7CDE" w:rsidR="002A3BF4" w:rsidRPr="00E45F49" w:rsidRDefault="002A3BF4" w:rsidP="005151BB">
            <w:pPr>
              <w:tabs>
                <w:tab w:val="left" w:pos="2232"/>
              </w:tabs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Main Power Source </w:t>
            </w:r>
            <w:r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Pr="00E45F49">
              <w:rPr>
                <w:sz w:val="24"/>
                <w:szCs w:val="24"/>
                <w:lang w:val="en-US"/>
              </w:rPr>
            </w:r>
            <w:r w:rsidRPr="00E45F49">
              <w:rPr>
                <w:sz w:val="24"/>
                <w:szCs w:val="24"/>
                <w:lang w:val="en-US"/>
              </w:rPr>
              <w:fldChar w:fldCharType="separate"/>
            </w:r>
            <w:r w:rsidRPr="00E45F49">
              <w:rPr>
                <w:sz w:val="24"/>
                <w:szCs w:val="24"/>
                <w:lang w:val="en-US"/>
              </w:rPr>
              <w:fldChar w:fldCharType="end"/>
            </w:r>
            <w:r w:rsidRPr="00E45F49">
              <w:rPr>
                <w:sz w:val="24"/>
                <w:szCs w:val="24"/>
                <w:lang w:val="en-US"/>
              </w:rPr>
              <w:t xml:space="preserve">  </w:t>
            </w:r>
            <w:r w:rsidR="00120278" w:rsidRPr="00E45F49">
              <w:rPr>
                <w:sz w:val="24"/>
                <w:szCs w:val="24"/>
                <w:lang w:val="en-US"/>
              </w:rPr>
              <w:t>Back Up</w:t>
            </w:r>
            <w:r w:rsidR="00954B0D">
              <w:rPr>
                <w:sz w:val="24"/>
                <w:szCs w:val="24"/>
                <w:lang w:val="en-US"/>
              </w:rPr>
              <w:t xml:space="preserve"> </w:t>
            </w:r>
            <w:r w:rsidR="00954B0D" w:rsidRPr="00E45F49">
              <w:rPr>
                <w:sz w:val="24"/>
                <w:szCs w:val="24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54B0D" w:rsidRPr="00E45F49">
              <w:rPr>
                <w:sz w:val="24"/>
                <w:szCs w:val="24"/>
                <w:lang w:val="en-US"/>
              </w:rPr>
              <w:instrText xml:space="preserve"> FORMCHECKBOX </w:instrText>
            </w:r>
            <w:r w:rsidR="00954B0D" w:rsidRPr="00E45F49">
              <w:rPr>
                <w:sz w:val="24"/>
                <w:szCs w:val="24"/>
                <w:lang w:val="en-US"/>
              </w:rPr>
            </w:r>
            <w:r w:rsidR="00954B0D" w:rsidRPr="00E45F49">
              <w:rPr>
                <w:sz w:val="24"/>
                <w:szCs w:val="24"/>
                <w:lang w:val="en-US"/>
              </w:rPr>
              <w:fldChar w:fldCharType="separate"/>
            </w:r>
            <w:r w:rsidR="00954B0D" w:rsidRPr="00E45F49">
              <w:rPr>
                <w:sz w:val="24"/>
                <w:szCs w:val="24"/>
                <w:lang w:val="en-US"/>
              </w:rPr>
              <w:fldChar w:fldCharType="end"/>
            </w:r>
            <w:r w:rsidR="00954B0D">
              <w:rPr>
                <w:sz w:val="24"/>
                <w:szCs w:val="24"/>
                <w:lang w:val="en-US"/>
              </w:rPr>
              <w:t xml:space="preserve"> RTC</w:t>
            </w:r>
          </w:p>
        </w:tc>
      </w:tr>
      <w:tr w:rsidR="005151BB" w:rsidRPr="003F204F" w14:paraId="05D37F7B" w14:textId="77777777" w:rsidTr="00AF0ADB">
        <w:trPr>
          <w:trHeight w:val="285"/>
        </w:trPr>
        <w:tc>
          <w:tcPr>
            <w:tcW w:w="3652" w:type="dxa"/>
            <w:tcBorders>
              <w:right w:val="single" w:sz="4" w:space="0" w:color="auto"/>
            </w:tcBorders>
          </w:tcPr>
          <w:p w14:paraId="5FB08E23" w14:textId="2826F565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0"/>
                <w:szCs w:val="20"/>
                <w:lang w:val="en-US"/>
              </w:rPr>
              <w:t>*</w:t>
            </w:r>
            <w:r w:rsidRPr="00E45F49">
              <w:rPr>
                <w:sz w:val="24"/>
                <w:szCs w:val="24"/>
                <w:lang w:val="en-US"/>
              </w:rPr>
              <w:t xml:space="preserve"> Model Name </w:t>
            </w:r>
            <w:r w:rsidR="00CF5724">
              <w:rPr>
                <w:sz w:val="24"/>
                <w:szCs w:val="24"/>
                <w:lang w:val="en-US"/>
              </w:rPr>
              <w:t>currently in use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B347" w14:textId="7AAEA2A6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0D6F671D" w14:textId="77777777" w:rsidR="005151BB" w:rsidRPr="00E45F49" w:rsidRDefault="005151BB" w:rsidP="005151BB">
            <w:pPr>
              <w:tabs>
                <w:tab w:val="left" w:pos="2232"/>
              </w:tabs>
              <w:ind w:right="-828"/>
              <w:rPr>
                <w:sz w:val="24"/>
                <w:szCs w:val="24"/>
                <w:lang w:val="en-US"/>
              </w:rPr>
            </w:pPr>
          </w:p>
        </w:tc>
      </w:tr>
      <w:tr w:rsidR="005151BB" w:rsidRPr="00E45F49" w14:paraId="71D4F051" w14:textId="77777777" w:rsidTr="00AF0ADB">
        <w:trPr>
          <w:trHeight w:val="275"/>
        </w:trPr>
        <w:tc>
          <w:tcPr>
            <w:tcW w:w="3652" w:type="dxa"/>
            <w:tcBorders>
              <w:right w:val="single" w:sz="4" w:space="0" w:color="auto"/>
            </w:tcBorders>
          </w:tcPr>
          <w:p w14:paraId="2833283D" w14:textId="4C1C7483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  <w:r w:rsidRPr="00E45F49">
              <w:rPr>
                <w:sz w:val="24"/>
                <w:szCs w:val="24"/>
                <w:lang w:val="en-US"/>
              </w:rPr>
              <w:t xml:space="preserve">(Manufacturer, Modell)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7331" w14:textId="18A2C214" w:rsidR="005151BB" w:rsidRPr="00E45F49" w:rsidRDefault="005151BB" w:rsidP="005151BB">
            <w:pPr>
              <w:ind w:right="-828"/>
              <w:rPr>
                <w:sz w:val="24"/>
                <w:szCs w:val="24"/>
                <w:lang w:val="en-US"/>
              </w:rPr>
            </w:pPr>
          </w:p>
        </w:tc>
        <w:tc>
          <w:tcPr>
            <w:tcW w:w="4307" w:type="dxa"/>
            <w:tcBorders>
              <w:left w:val="single" w:sz="4" w:space="0" w:color="auto"/>
            </w:tcBorders>
          </w:tcPr>
          <w:p w14:paraId="5F9F0022" w14:textId="77777777" w:rsidR="005151BB" w:rsidRPr="00E45F49" w:rsidRDefault="005151BB" w:rsidP="005151BB">
            <w:pPr>
              <w:tabs>
                <w:tab w:val="left" w:pos="2232"/>
              </w:tabs>
              <w:ind w:right="-828"/>
              <w:rPr>
                <w:sz w:val="24"/>
                <w:szCs w:val="24"/>
                <w:lang w:val="en-US"/>
              </w:rPr>
            </w:pPr>
          </w:p>
        </w:tc>
      </w:tr>
    </w:tbl>
    <w:p w14:paraId="15B00E3C" w14:textId="77777777" w:rsidR="001525E3" w:rsidRPr="00E45F49" w:rsidRDefault="001525E3">
      <w:pPr>
        <w:ind w:right="-828"/>
        <w:rPr>
          <w:sz w:val="24"/>
          <w:szCs w:val="24"/>
          <w:lang w:val="en-US"/>
        </w:rPr>
      </w:pPr>
    </w:p>
    <w:p w14:paraId="2892D22A" w14:textId="77777777" w:rsidR="00E45F49" w:rsidRDefault="00E45F49" w:rsidP="001525E3">
      <w:pPr>
        <w:ind w:left="-900" w:right="-828"/>
        <w:rPr>
          <w:b/>
          <w:sz w:val="28"/>
          <w:szCs w:val="28"/>
          <w:lang w:val="en-US"/>
        </w:rPr>
      </w:pPr>
    </w:p>
    <w:p w14:paraId="219B2E64" w14:textId="6FD3B9FB" w:rsidR="00F0367B" w:rsidRPr="00E45F49" w:rsidRDefault="003F06E0" w:rsidP="001525E3">
      <w:pPr>
        <w:ind w:left="-900" w:right="-828"/>
        <w:rPr>
          <w:b/>
          <w:sz w:val="28"/>
          <w:szCs w:val="28"/>
          <w:lang w:val="en-US"/>
        </w:rPr>
      </w:pPr>
      <w:r w:rsidRPr="00E45F49">
        <w:rPr>
          <w:b/>
          <w:sz w:val="28"/>
          <w:szCs w:val="28"/>
          <w:lang w:val="en-US"/>
        </w:rPr>
        <w:t>Other information</w:t>
      </w:r>
    </w:p>
    <w:p w14:paraId="594F7FE1" w14:textId="77777777" w:rsidR="00F0367B" w:rsidRDefault="00F0367B">
      <w:pPr>
        <w:ind w:left="-900" w:right="-828"/>
        <w:rPr>
          <w:b/>
          <w:sz w:val="28"/>
          <w:szCs w:val="28"/>
          <w:lang w:val="en-US"/>
        </w:rPr>
      </w:pPr>
    </w:p>
    <w:p w14:paraId="60B7375C" w14:textId="77777777" w:rsidR="00E45F49" w:rsidRPr="00E45F49" w:rsidRDefault="00E45F49">
      <w:pPr>
        <w:ind w:left="-900" w:right="-828"/>
        <w:rPr>
          <w:b/>
          <w:sz w:val="28"/>
          <w:szCs w:val="28"/>
          <w:lang w:val="en-US"/>
        </w:rPr>
      </w:pPr>
    </w:p>
    <w:p w14:paraId="59E9B480" w14:textId="77777777" w:rsidR="00F0367B" w:rsidRDefault="00F0367B">
      <w:pPr>
        <w:ind w:left="-900" w:right="-828"/>
        <w:rPr>
          <w:b/>
          <w:sz w:val="24"/>
          <w:szCs w:val="24"/>
          <w:lang w:val="en-US"/>
        </w:rPr>
      </w:pPr>
      <w:r w:rsidRPr="00E45F49">
        <w:rPr>
          <w:b/>
          <w:sz w:val="24"/>
          <w:szCs w:val="24"/>
          <w:lang w:val="en-US"/>
        </w:rPr>
        <w:t>Product description</w:t>
      </w:r>
    </w:p>
    <w:p w14:paraId="530E0016" w14:textId="77777777" w:rsidR="00E45F49" w:rsidRPr="00E45F49" w:rsidRDefault="00E45F49">
      <w:pPr>
        <w:ind w:left="-900" w:right="-828"/>
        <w:rPr>
          <w:b/>
          <w:sz w:val="24"/>
          <w:szCs w:val="24"/>
          <w:lang w:val="en-US"/>
        </w:rPr>
      </w:pPr>
    </w:p>
    <w:p w14:paraId="75BE8390" w14:textId="77777777" w:rsidR="003F06E0" w:rsidRPr="00E45F49" w:rsidRDefault="007D0AC1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  <w:r w:rsidRPr="00E45F49">
        <w:rPr>
          <w:sz w:val="24"/>
          <w:szCs w:val="24"/>
          <w:lang w:val="en-US"/>
        </w:rPr>
        <w:fldChar w:fldCharType="begin">
          <w:ffData>
            <w:name w:val="Text71"/>
            <w:enabled/>
            <w:calcOnExit w:val="0"/>
            <w:textInput/>
          </w:ffData>
        </w:fldChar>
      </w:r>
      <w:bookmarkStart w:id="50" w:name="Text71"/>
      <w:r w:rsidRPr="00E45F49">
        <w:rPr>
          <w:sz w:val="24"/>
          <w:szCs w:val="24"/>
          <w:lang w:val="en-US"/>
        </w:rPr>
        <w:instrText xml:space="preserve"> FORMTEXT </w:instrText>
      </w:r>
      <w:r w:rsidRPr="00E45F49">
        <w:rPr>
          <w:sz w:val="24"/>
          <w:szCs w:val="24"/>
          <w:lang w:val="en-US"/>
        </w:rPr>
      </w:r>
      <w:r w:rsidRPr="00E45F49">
        <w:rPr>
          <w:sz w:val="24"/>
          <w:szCs w:val="24"/>
          <w:lang w:val="en-US"/>
        </w:rPr>
        <w:fldChar w:fldCharType="separate"/>
      </w:r>
      <w:r w:rsidRPr="00E45F49">
        <w:rPr>
          <w:noProof/>
          <w:sz w:val="24"/>
          <w:szCs w:val="24"/>
          <w:lang w:val="en-US"/>
        </w:rPr>
        <w:t> </w:t>
      </w:r>
      <w:r w:rsidRPr="00E45F49">
        <w:rPr>
          <w:noProof/>
          <w:sz w:val="24"/>
          <w:szCs w:val="24"/>
          <w:lang w:val="en-US"/>
        </w:rPr>
        <w:t> </w:t>
      </w:r>
      <w:r w:rsidRPr="00E45F49">
        <w:rPr>
          <w:noProof/>
          <w:sz w:val="24"/>
          <w:szCs w:val="24"/>
          <w:lang w:val="en-US"/>
        </w:rPr>
        <w:t> </w:t>
      </w:r>
      <w:r w:rsidRPr="00E45F49">
        <w:rPr>
          <w:noProof/>
          <w:sz w:val="24"/>
          <w:szCs w:val="24"/>
          <w:lang w:val="en-US"/>
        </w:rPr>
        <w:t> </w:t>
      </w:r>
      <w:r w:rsidRPr="00E45F49">
        <w:rPr>
          <w:noProof/>
          <w:sz w:val="24"/>
          <w:szCs w:val="24"/>
          <w:lang w:val="en-US"/>
        </w:rPr>
        <w:t> </w:t>
      </w:r>
      <w:r w:rsidRPr="00E45F49">
        <w:rPr>
          <w:sz w:val="24"/>
          <w:szCs w:val="24"/>
          <w:lang w:val="en-US"/>
        </w:rPr>
        <w:fldChar w:fldCharType="end"/>
      </w:r>
      <w:bookmarkEnd w:id="50"/>
    </w:p>
    <w:p w14:paraId="28CA2F30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6F811249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45A77028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43868F44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1C32EA4A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6852D067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4C11F01C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67354334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0160045A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5B9397BB" w14:textId="77777777" w:rsidR="00B239CA" w:rsidRPr="00E45F49" w:rsidRDefault="00B239CA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4830D320" w14:textId="77777777" w:rsidR="003F06E0" w:rsidRPr="00E45F49" w:rsidRDefault="003F06E0" w:rsidP="00A2283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-900" w:right="-828"/>
        <w:rPr>
          <w:sz w:val="24"/>
          <w:szCs w:val="24"/>
          <w:lang w:val="en-US"/>
        </w:rPr>
      </w:pPr>
    </w:p>
    <w:p w14:paraId="1420510A" w14:textId="77777777" w:rsidR="00F0367B" w:rsidRDefault="00F0367B">
      <w:pPr>
        <w:ind w:left="-900" w:right="-828"/>
        <w:rPr>
          <w:b/>
          <w:sz w:val="24"/>
          <w:szCs w:val="24"/>
          <w:lang w:val="en-GB"/>
        </w:rPr>
      </w:pPr>
    </w:p>
    <w:p w14:paraId="6B3742F9" w14:textId="77777777" w:rsidR="00E45F49" w:rsidRDefault="00E45F49">
      <w:pPr>
        <w:ind w:left="-900" w:right="-828"/>
        <w:rPr>
          <w:b/>
          <w:sz w:val="24"/>
          <w:szCs w:val="24"/>
          <w:lang w:val="en-GB"/>
        </w:rPr>
      </w:pPr>
    </w:p>
    <w:sectPr w:rsidR="00E45F49" w:rsidSect="00734507">
      <w:headerReference w:type="default" r:id="rId7"/>
      <w:footerReference w:type="default" r:id="rId8"/>
      <w:pgSz w:w="11906" w:h="16838"/>
      <w:pgMar w:top="100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C913E" w14:textId="77777777" w:rsidR="00CF16EF" w:rsidRDefault="00CF16EF">
      <w:r>
        <w:separator/>
      </w:r>
    </w:p>
  </w:endnote>
  <w:endnote w:type="continuationSeparator" w:id="0">
    <w:p w14:paraId="4384CFAD" w14:textId="77777777" w:rsidR="00CF16EF" w:rsidRDefault="00CF1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F79F" w14:textId="77777777" w:rsidR="00D741CE" w:rsidRDefault="00D741CE">
    <w:pPr>
      <w:pStyle w:val="Fuzeile"/>
      <w:jc w:val="center"/>
      <w:rPr>
        <w:sz w:val="18"/>
        <w:szCs w:val="18"/>
      </w:rPr>
    </w:pPr>
    <w:r>
      <w:rPr>
        <w:sz w:val="18"/>
        <w:szCs w:val="18"/>
      </w:rPr>
      <w:t xml:space="preserve">Renata SA ~ CH-4452 Itingen / </w:t>
    </w:r>
    <w:proofErr w:type="spellStart"/>
    <w:r>
      <w:rPr>
        <w:sz w:val="18"/>
        <w:szCs w:val="18"/>
      </w:rPr>
      <w:t>Switzerland</w:t>
    </w:r>
    <w:proofErr w:type="spellEnd"/>
    <w:r>
      <w:rPr>
        <w:sz w:val="18"/>
        <w:szCs w:val="18"/>
      </w:rPr>
      <w:t xml:space="preserve"> ~ Tel.: +41-(0)61-975 75 75 ~ </w:t>
    </w:r>
    <w:proofErr w:type="gramStart"/>
    <w:r>
      <w:rPr>
        <w:sz w:val="18"/>
        <w:szCs w:val="18"/>
      </w:rPr>
      <w:t>Fax::</w:t>
    </w:r>
    <w:proofErr w:type="gramEnd"/>
    <w:r>
      <w:rPr>
        <w:sz w:val="18"/>
        <w:szCs w:val="18"/>
      </w:rPr>
      <w:t xml:space="preserve"> +41-(0)61-975 75 95</w:t>
    </w:r>
  </w:p>
  <w:p w14:paraId="3B4B4F20" w14:textId="77777777" w:rsidR="00D741CE" w:rsidRDefault="00B2319A">
    <w:pPr>
      <w:pStyle w:val="Fuzeile"/>
      <w:jc w:val="center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0" locked="0" layoutInCell="0" allowOverlap="1" wp14:anchorId="385A7EFA" wp14:editId="02C61517">
          <wp:simplePos x="0" y="0"/>
          <wp:positionH relativeFrom="column">
            <wp:posOffset>1828800</wp:posOffset>
          </wp:positionH>
          <wp:positionV relativeFrom="paragraph">
            <wp:posOffset>46990</wp:posOffset>
          </wp:positionV>
          <wp:extent cx="1944370" cy="186690"/>
          <wp:effectExtent l="0" t="0" r="0" b="0"/>
          <wp:wrapSquare wrapText="bothSides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4370" cy="186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285DA" w14:textId="77777777" w:rsidR="00CF16EF" w:rsidRDefault="00CF16EF">
      <w:r>
        <w:separator/>
      </w:r>
    </w:p>
  </w:footnote>
  <w:footnote w:type="continuationSeparator" w:id="0">
    <w:p w14:paraId="0750E2F2" w14:textId="77777777" w:rsidR="00CF16EF" w:rsidRDefault="00CF1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horzAnchor="margin" w:tblpXSpec="center" w:tblpY="-546"/>
      <w:tblW w:w="9639" w:type="dxa"/>
      <w:tblCellSpacing w:w="0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285"/>
      <w:gridCol w:w="7354"/>
    </w:tblGrid>
    <w:tr w:rsidR="00D741CE" w14:paraId="5DE61F13" w14:textId="77777777" w:rsidTr="003A2922">
      <w:trPr>
        <w:trHeight w:val="1287"/>
        <w:tblCellSpacing w:w="0" w:type="dxa"/>
      </w:trPr>
      <w:tc>
        <w:tcPr>
          <w:tcW w:w="2285" w:type="dxa"/>
          <w:shd w:val="clear" w:color="auto" w:fill="FFFFFF"/>
        </w:tcPr>
        <w:p w14:paraId="52A5DE45" w14:textId="4067F83B" w:rsidR="00D741CE" w:rsidRDefault="00D741CE">
          <w:pPr>
            <w:rPr>
              <w:rFonts w:ascii="Verdana" w:hAnsi="Verdana" w:cs="Times New Roman"/>
              <w:color w:val="000000"/>
              <w:sz w:val="17"/>
              <w:szCs w:val="17"/>
            </w:rPr>
          </w:pPr>
        </w:p>
      </w:tc>
      <w:tc>
        <w:tcPr>
          <w:tcW w:w="7354" w:type="dxa"/>
        </w:tcPr>
        <w:p w14:paraId="404CD076" w14:textId="52BD5B5E" w:rsidR="00D741CE" w:rsidRDefault="00D741CE">
          <w:pPr>
            <w:rPr>
              <w:rFonts w:ascii="Verdana" w:hAnsi="Verdana" w:cs="Times New Roman"/>
              <w:color w:val="000000"/>
              <w:sz w:val="17"/>
              <w:szCs w:val="17"/>
            </w:rPr>
          </w:pPr>
        </w:p>
      </w:tc>
    </w:tr>
  </w:tbl>
  <w:p w14:paraId="6042FE6E" w14:textId="6FAACA65" w:rsidR="00D741CE" w:rsidRDefault="00E45F49" w:rsidP="003A2922">
    <w:pPr>
      <w:pStyle w:val="Kopfzeile"/>
      <w:spacing w:after="240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45F57F2" wp14:editId="6619998B">
          <wp:simplePos x="0" y="0"/>
          <wp:positionH relativeFrom="margin">
            <wp:posOffset>-503237</wp:posOffset>
          </wp:positionH>
          <wp:positionV relativeFrom="margin">
            <wp:posOffset>-1303655</wp:posOffset>
          </wp:positionV>
          <wp:extent cx="2296160" cy="419100"/>
          <wp:effectExtent l="0" t="0" r="8890" b="0"/>
          <wp:wrapNone/>
          <wp:docPr id="2128222147" name="Image 3" descr="Ein Bild, das Text, Schrift, Grafiken, Screenshot enthält.&#10;&#10;KI-generierte Inhalte können fehlerhaft sein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 descr="Ein Bild, das Text, Schrift, Grafiken, Screenshot enthält.&#10;&#10;KI-generierte Inhalte können fehlerhaft sein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9616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D957318" wp14:editId="2B8622C3">
              <wp:simplePos x="0" y="0"/>
              <wp:positionH relativeFrom="margin">
                <wp:posOffset>-925830</wp:posOffset>
              </wp:positionH>
              <wp:positionV relativeFrom="page">
                <wp:posOffset>6985</wp:posOffset>
              </wp:positionV>
              <wp:extent cx="7606665" cy="676275"/>
              <wp:effectExtent l="0" t="0" r="0" b="9525"/>
              <wp:wrapSquare wrapText="bothSides"/>
              <wp:docPr id="934366669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06665" cy="6762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2850" h="676910">
                            <a:moveTo>
                              <a:pt x="7562849" y="676529"/>
                            </a:moveTo>
                            <a:lnTo>
                              <a:pt x="0" y="676529"/>
                            </a:lnTo>
                            <a:lnTo>
                              <a:pt x="0" y="0"/>
                            </a:lnTo>
                            <a:lnTo>
                              <a:pt x="7562849" y="0"/>
                            </a:lnTo>
                            <a:lnTo>
                              <a:pt x="7562849" y="676529"/>
                            </a:lnTo>
                            <a:close/>
                          </a:path>
                        </a:pathLst>
                      </a:custGeom>
                      <a:solidFill>
                        <a:srgbClr val="05090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4D8C4BC3" id="Graphic 2" o:spid="_x0000_s1026" style="position:absolute;margin-left:-72.9pt;margin-top:.55pt;width:598.9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coordsize="7562850,676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" path="m7562849,676529l,676529,,,7562849,r,676529xe" fillcolor="#050908" stroked="f">
              <v:path arrowok="t"/>
              <w10:wrap type="square" anchorx="margin" anchory="page"/>
            </v:shape>
          </w:pict>
        </mc:Fallback>
      </mc:AlternateContent>
    </w:r>
    <w:r w:rsidR="003A2922">
      <w:rPr>
        <w:rFonts w:ascii="Verdana" w:hAnsi="Verdana" w:cs="Times New Roman"/>
        <w:noProof/>
        <w:color w:val="000000"/>
        <w:sz w:val="17"/>
        <w:szCs w:val="17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AFA3B6" wp14:editId="188E5950">
              <wp:simplePos x="0" y="0"/>
              <wp:positionH relativeFrom="column">
                <wp:posOffset>-631190</wp:posOffset>
              </wp:positionH>
              <wp:positionV relativeFrom="paragraph">
                <wp:posOffset>775970</wp:posOffset>
              </wp:positionV>
              <wp:extent cx="6864985" cy="173355"/>
              <wp:effectExtent l="0" t="0" r="12065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64985" cy="173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0DC0813" w14:textId="4FBD3CEB" w:rsidR="003A2922" w:rsidRPr="003A2922" w:rsidRDefault="00256624" w:rsidP="00256624">
                          <w:pPr>
                            <w:pStyle w:val="Kopfzeile"/>
                            <w:spacing w:before="120" w:after="120"/>
                            <w:ind w:firstLine="142"/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bookmarkStart w:id="51" w:name="document_short_name"/>
                          <w:r w:rsidRPr="00256624">
                            <w:rPr>
                              <w:b/>
                              <w:color w:val="808080" w:themeColor="background1" w:themeShade="80"/>
                              <w:sz w:val="12"/>
                              <w:szCs w:val="14"/>
                            </w:rPr>
                            <w:t>FO-</w:t>
                          </w:r>
                          <w:r>
                            <w:rPr>
                              <w:b/>
                              <w:color w:val="808080" w:themeColor="background1" w:themeShade="80"/>
                              <w:sz w:val="12"/>
                              <w:szCs w:val="14"/>
                            </w:rPr>
                            <w:t>VK-052en</w:t>
                          </w:r>
                          <w:bookmarkEnd w:id="51"/>
                          <w:r w:rsidR="003A2922" w:rsidRPr="003A2922">
                            <w:rPr>
                              <w:b/>
                              <w:color w:val="808080" w:themeColor="background1" w:themeShade="80"/>
                              <w:sz w:val="12"/>
                              <w:szCs w:val="12"/>
                            </w:rPr>
                            <w:t>-V</w:t>
                          </w:r>
                          <w:bookmarkStart w:id="52" w:name="version"/>
                          <w:r w:rsidR="003A2922" w:rsidRPr="003A2922">
                            <w:rPr>
                              <w:b/>
                              <w:color w:val="808080" w:themeColor="background1" w:themeShade="80"/>
                              <w:sz w:val="12"/>
                              <w:szCs w:val="12"/>
                            </w:rPr>
                            <w:t>1.0</w:t>
                          </w:r>
                          <w:bookmarkEnd w:id="52"/>
                          <w:r w:rsidR="003A2922" w:rsidRPr="003A2922">
                            <w:rPr>
                              <w:b/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 </w:t>
                          </w:r>
                          <w:r w:rsidR="003A2922" w:rsidRPr="003A2922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Ausgabedatum: </w:t>
                          </w:r>
                          <w:bookmarkStart w:id="53" w:name="publishing_date"/>
                          <w:r w:rsidR="00E45F49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06</w:t>
                          </w:r>
                          <w:r w:rsidR="003A2922" w:rsidRPr="003A2922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.0</w:t>
                          </w:r>
                          <w:r w:rsidR="00E45F49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8</w:t>
                          </w:r>
                          <w:r w:rsidR="003A2922" w:rsidRPr="003A2922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.202</w:t>
                          </w:r>
                          <w:bookmarkEnd w:id="53"/>
                          <w:r w:rsidR="00E45F49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6</w:t>
                          </w:r>
                          <w:r w:rsidR="003A2922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 </w:t>
                          </w:r>
                          <w:r w:rsidR="003A2922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ab/>
                          </w:r>
                          <w:r w:rsidR="003A2922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ab/>
                          </w:r>
                          <w:r w:rsidR="003A2922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ab/>
                          </w:r>
                          <w:r w:rsidR="003A2922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ab/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t xml:space="preserve">Seite </w:t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fldChar w:fldCharType="begin"/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instrText xml:space="preserve"> PAGE  \* Arabic  \* MERGEFORMAT </w:instrText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fldChar w:fldCharType="separate"/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t>1</w:t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fldChar w:fldCharType="end"/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t xml:space="preserve"> von </w:t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fldChar w:fldCharType="begin"/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instrText xml:space="preserve"> NUMPAGES  \* Arabic  \* MERGEFORMAT </w:instrText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fldChar w:fldCharType="separate"/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t>14</w:t>
                          </w:r>
                          <w:r w:rsidR="003A2922">
                            <w:rPr>
                              <w:sz w:val="12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AFA3B6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left:0;text-align:left;margin-left:-49.7pt;margin-top:61.1pt;width:540.55pt;height: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" filled="f" stroked="f" strokeweight=".5pt">
              <v:textbox inset="0,0,0,0">
                <w:txbxContent>
                  <w:p w14:paraId="30DC0813" w14:textId="4FBD3CEB" w:rsidR="003A2922" w:rsidRPr="003A2922" w:rsidRDefault="00256624" w:rsidP="00256624">
                    <w:pPr>
                      <w:pStyle w:val="Kopfzeile"/>
                      <w:spacing w:before="120" w:after="120"/>
                      <w:ind w:firstLine="142"/>
                      <w:rPr>
                        <w:color w:val="808080" w:themeColor="background1" w:themeShade="80"/>
                        <w:sz w:val="12"/>
                        <w:szCs w:val="12"/>
                      </w:rPr>
                    </w:pPr>
                    <w:bookmarkStart w:id="54" w:name="document_short_name"/>
                    <w:r w:rsidRPr="00256624">
                      <w:rPr>
                        <w:b/>
                        <w:color w:val="808080" w:themeColor="background1" w:themeShade="80"/>
                        <w:sz w:val="12"/>
                        <w:szCs w:val="14"/>
                      </w:rPr>
                      <w:t>FO-</w:t>
                    </w:r>
                    <w:r>
                      <w:rPr>
                        <w:b/>
                        <w:color w:val="808080" w:themeColor="background1" w:themeShade="80"/>
                        <w:sz w:val="12"/>
                        <w:szCs w:val="14"/>
                      </w:rPr>
                      <w:t>VK-052en</w:t>
                    </w:r>
                    <w:bookmarkEnd w:id="54"/>
                    <w:r w:rsidR="003A2922" w:rsidRPr="003A2922">
                      <w:rPr>
                        <w:b/>
                        <w:color w:val="808080" w:themeColor="background1" w:themeShade="80"/>
                        <w:sz w:val="12"/>
                        <w:szCs w:val="12"/>
                      </w:rPr>
                      <w:t>-V</w:t>
                    </w:r>
                    <w:bookmarkStart w:id="55" w:name="version"/>
                    <w:r w:rsidR="003A2922" w:rsidRPr="003A2922">
                      <w:rPr>
                        <w:b/>
                        <w:color w:val="808080" w:themeColor="background1" w:themeShade="80"/>
                        <w:sz w:val="12"/>
                        <w:szCs w:val="12"/>
                      </w:rPr>
                      <w:t>1.0</w:t>
                    </w:r>
                    <w:bookmarkEnd w:id="55"/>
                    <w:r w:rsidR="003A2922" w:rsidRPr="003A2922">
                      <w:rPr>
                        <w:b/>
                        <w:color w:val="808080" w:themeColor="background1" w:themeShade="80"/>
                        <w:sz w:val="12"/>
                        <w:szCs w:val="12"/>
                      </w:rPr>
                      <w:t xml:space="preserve"> </w:t>
                    </w:r>
                    <w:r w:rsidR="003A2922" w:rsidRPr="003A2922">
                      <w:rPr>
                        <w:color w:val="808080" w:themeColor="background1" w:themeShade="80"/>
                        <w:sz w:val="12"/>
                        <w:szCs w:val="12"/>
                      </w:rPr>
                      <w:t xml:space="preserve">Ausgabedatum: </w:t>
                    </w:r>
                    <w:bookmarkStart w:id="56" w:name="publishing_date"/>
                    <w:r w:rsidR="00E45F49">
                      <w:rPr>
                        <w:color w:val="808080" w:themeColor="background1" w:themeShade="80"/>
                        <w:sz w:val="12"/>
                        <w:szCs w:val="12"/>
                      </w:rPr>
                      <w:t>06</w:t>
                    </w:r>
                    <w:r w:rsidR="003A2922" w:rsidRPr="003A2922">
                      <w:rPr>
                        <w:color w:val="808080" w:themeColor="background1" w:themeShade="80"/>
                        <w:sz w:val="12"/>
                        <w:szCs w:val="12"/>
                      </w:rPr>
                      <w:t>.0</w:t>
                    </w:r>
                    <w:r w:rsidR="00E45F49">
                      <w:rPr>
                        <w:color w:val="808080" w:themeColor="background1" w:themeShade="80"/>
                        <w:sz w:val="12"/>
                        <w:szCs w:val="12"/>
                      </w:rPr>
                      <w:t>8</w:t>
                    </w:r>
                    <w:r w:rsidR="003A2922" w:rsidRPr="003A2922">
                      <w:rPr>
                        <w:color w:val="808080" w:themeColor="background1" w:themeShade="80"/>
                        <w:sz w:val="12"/>
                        <w:szCs w:val="12"/>
                      </w:rPr>
                      <w:t>.202</w:t>
                    </w:r>
                    <w:bookmarkEnd w:id="56"/>
                    <w:r w:rsidR="00E45F49">
                      <w:rPr>
                        <w:color w:val="808080" w:themeColor="background1" w:themeShade="80"/>
                        <w:sz w:val="12"/>
                        <w:szCs w:val="12"/>
                      </w:rPr>
                      <w:t>6</w:t>
                    </w:r>
                    <w:r w:rsidR="003A2922">
                      <w:rPr>
                        <w:color w:val="808080" w:themeColor="background1" w:themeShade="80"/>
                        <w:sz w:val="12"/>
                        <w:szCs w:val="12"/>
                      </w:rPr>
                      <w:t xml:space="preserve"> </w:t>
                    </w:r>
                    <w:r w:rsidR="003A2922">
                      <w:rPr>
                        <w:color w:val="808080" w:themeColor="background1" w:themeShade="80"/>
                        <w:sz w:val="12"/>
                        <w:szCs w:val="12"/>
                      </w:rPr>
                      <w:tab/>
                    </w:r>
                    <w:r w:rsidR="003A2922">
                      <w:rPr>
                        <w:color w:val="808080" w:themeColor="background1" w:themeShade="80"/>
                        <w:sz w:val="12"/>
                        <w:szCs w:val="12"/>
                      </w:rPr>
                      <w:tab/>
                    </w:r>
                    <w:r w:rsidR="003A2922">
                      <w:rPr>
                        <w:color w:val="808080" w:themeColor="background1" w:themeShade="80"/>
                        <w:sz w:val="12"/>
                        <w:szCs w:val="12"/>
                      </w:rPr>
                      <w:tab/>
                    </w:r>
                    <w:r w:rsidR="003A2922">
                      <w:rPr>
                        <w:color w:val="808080" w:themeColor="background1" w:themeShade="80"/>
                        <w:sz w:val="12"/>
                        <w:szCs w:val="12"/>
                      </w:rPr>
                      <w:tab/>
                    </w:r>
                    <w:r w:rsidR="003A2922">
                      <w:rPr>
                        <w:sz w:val="12"/>
                        <w:szCs w:val="18"/>
                      </w:rPr>
                      <w:t xml:space="preserve">Seite </w:t>
                    </w:r>
                    <w:r w:rsidR="003A2922">
                      <w:rPr>
                        <w:sz w:val="12"/>
                        <w:szCs w:val="18"/>
                      </w:rPr>
                      <w:fldChar w:fldCharType="begin"/>
                    </w:r>
                    <w:r w:rsidR="003A2922">
                      <w:rPr>
                        <w:sz w:val="12"/>
                        <w:szCs w:val="18"/>
                      </w:rPr>
                      <w:instrText xml:space="preserve"> PAGE  \* Arabic  \* MERGEFORMAT </w:instrText>
                    </w:r>
                    <w:r w:rsidR="003A2922">
                      <w:rPr>
                        <w:sz w:val="12"/>
                        <w:szCs w:val="18"/>
                      </w:rPr>
                      <w:fldChar w:fldCharType="separate"/>
                    </w:r>
                    <w:r w:rsidR="003A2922">
                      <w:rPr>
                        <w:sz w:val="12"/>
                        <w:szCs w:val="18"/>
                      </w:rPr>
                      <w:t>1</w:t>
                    </w:r>
                    <w:r w:rsidR="003A2922">
                      <w:rPr>
                        <w:sz w:val="12"/>
                        <w:szCs w:val="18"/>
                      </w:rPr>
                      <w:fldChar w:fldCharType="end"/>
                    </w:r>
                    <w:r w:rsidR="003A2922">
                      <w:rPr>
                        <w:sz w:val="12"/>
                        <w:szCs w:val="18"/>
                      </w:rPr>
                      <w:t xml:space="preserve"> von </w:t>
                    </w:r>
                    <w:r w:rsidR="003A2922">
                      <w:rPr>
                        <w:sz w:val="12"/>
                        <w:szCs w:val="18"/>
                      </w:rPr>
                      <w:fldChar w:fldCharType="begin"/>
                    </w:r>
                    <w:r w:rsidR="003A2922">
                      <w:rPr>
                        <w:sz w:val="12"/>
                        <w:szCs w:val="18"/>
                      </w:rPr>
                      <w:instrText xml:space="preserve"> NUMPAGES  \* Arabic  \* MERGEFORMAT </w:instrText>
                    </w:r>
                    <w:r w:rsidR="003A2922">
                      <w:rPr>
                        <w:sz w:val="12"/>
                        <w:szCs w:val="18"/>
                      </w:rPr>
                      <w:fldChar w:fldCharType="separate"/>
                    </w:r>
                    <w:r w:rsidR="003A2922">
                      <w:rPr>
                        <w:sz w:val="12"/>
                        <w:szCs w:val="18"/>
                      </w:rPr>
                      <w:t>14</w:t>
                    </w:r>
                    <w:r w:rsidR="003A2922">
                      <w:rPr>
                        <w:sz w:val="12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3A2922" w:rsidRPr="003A2922">
      <w:rPr>
        <w:b/>
        <w:bCs/>
        <w:sz w:val="32"/>
        <w:szCs w:val="32"/>
      </w:rPr>
      <w:t>APPLICATION WORKSHEET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64E36"/>
    <w:multiLevelType w:val="hybridMultilevel"/>
    <w:tmpl w:val="91AE5066"/>
    <w:lvl w:ilvl="0" w:tplc="072801F0">
      <w:start w:val="5"/>
      <w:numFmt w:val="bullet"/>
      <w:lvlText w:val="-"/>
      <w:lvlJc w:val="left"/>
      <w:pPr>
        <w:tabs>
          <w:tab w:val="num" w:pos="-540"/>
        </w:tabs>
        <w:ind w:left="-54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num w:numId="1" w16cid:durableId="570389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53D"/>
    <w:rsid w:val="00005683"/>
    <w:rsid w:val="000119C8"/>
    <w:rsid w:val="0001396B"/>
    <w:rsid w:val="00014836"/>
    <w:rsid w:val="000305C2"/>
    <w:rsid w:val="00044DB5"/>
    <w:rsid w:val="00071377"/>
    <w:rsid w:val="00076C5E"/>
    <w:rsid w:val="000B2EF2"/>
    <w:rsid w:val="000C297A"/>
    <w:rsid w:val="000D3B7C"/>
    <w:rsid w:val="000E2DE9"/>
    <w:rsid w:val="00120278"/>
    <w:rsid w:val="001457D6"/>
    <w:rsid w:val="001525E3"/>
    <w:rsid w:val="00186E53"/>
    <w:rsid w:val="001C311B"/>
    <w:rsid w:val="001D4AB3"/>
    <w:rsid w:val="001F115E"/>
    <w:rsid w:val="001F3CA8"/>
    <w:rsid w:val="00201D59"/>
    <w:rsid w:val="00204594"/>
    <w:rsid w:val="00244EED"/>
    <w:rsid w:val="00256624"/>
    <w:rsid w:val="002724DC"/>
    <w:rsid w:val="002A3BF4"/>
    <w:rsid w:val="002B7149"/>
    <w:rsid w:val="002B748F"/>
    <w:rsid w:val="002D48D4"/>
    <w:rsid w:val="002E79A6"/>
    <w:rsid w:val="002F14F7"/>
    <w:rsid w:val="0030230C"/>
    <w:rsid w:val="003035C1"/>
    <w:rsid w:val="00313142"/>
    <w:rsid w:val="003311FC"/>
    <w:rsid w:val="00350486"/>
    <w:rsid w:val="0037308E"/>
    <w:rsid w:val="00375B52"/>
    <w:rsid w:val="003A2922"/>
    <w:rsid w:val="003F06E0"/>
    <w:rsid w:val="003F204F"/>
    <w:rsid w:val="0042423E"/>
    <w:rsid w:val="004331CF"/>
    <w:rsid w:val="004475D4"/>
    <w:rsid w:val="00454DEC"/>
    <w:rsid w:val="00455EE3"/>
    <w:rsid w:val="00475A4C"/>
    <w:rsid w:val="004A1FEF"/>
    <w:rsid w:val="004B2F92"/>
    <w:rsid w:val="004C153D"/>
    <w:rsid w:val="004C77D6"/>
    <w:rsid w:val="004D51E8"/>
    <w:rsid w:val="004D7925"/>
    <w:rsid w:val="004E64DB"/>
    <w:rsid w:val="005151BB"/>
    <w:rsid w:val="005171A2"/>
    <w:rsid w:val="00552566"/>
    <w:rsid w:val="005753EA"/>
    <w:rsid w:val="00582DF4"/>
    <w:rsid w:val="005C2CA0"/>
    <w:rsid w:val="005C562C"/>
    <w:rsid w:val="005D206B"/>
    <w:rsid w:val="005E6C8E"/>
    <w:rsid w:val="005E7ACF"/>
    <w:rsid w:val="00620E67"/>
    <w:rsid w:val="006221A2"/>
    <w:rsid w:val="006224AA"/>
    <w:rsid w:val="00640AC4"/>
    <w:rsid w:val="00657DA8"/>
    <w:rsid w:val="00683A12"/>
    <w:rsid w:val="006A698C"/>
    <w:rsid w:val="006C351E"/>
    <w:rsid w:val="006F349A"/>
    <w:rsid w:val="00704939"/>
    <w:rsid w:val="00711D77"/>
    <w:rsid w:val="00721215"/>
    <w:rsid w:val="0072251E"/>
    <w:rsid w:val="007226BB"/>
    <w:rsid w:val="00734507"/>
    <w:rsid w:val="007603FA"/>
    <w:rsid w:val="007A678C"/>
    <w:rsid w:val="007B6314"/>
    <w:rsid w:val="007D0AC1"/>
    <w:rsid w:val="007D0B60"/>
    <w:rsid w:val="007D2526"/>
    <w:rsid w:val="007D31A9"/>
    <w:rsid w:val="007D570A"/>
    <w:rsid w:val="007F6D67"/>
    <w:rsid w:val="0080688C"/>
    <w:rsid w:val="00807621"/>
    <w:rsid w:val="00807DE0"/>
    <w:rsid w:val="00865672"/>
    <w:rsid w:val="0088414C"/>
    <w:rsid w:val="00887B83"/>
    <w:rsid w:val="008A7EDD"/>
    <w:rsid w:val="008C05AF"/>
    <w:rsid w:val="008C2B33"/>
    <w:rsid w:val="009018F9"/>
    <w:rsid w:val="0090324C"/>
    <w:rsid w:val="00932F20"/>
    <w:rsid w:val="009430EB"/>
    <w:rsid w:val="00947C6A"/>
    <w:rsid w:val="0095448C"/>
    <w:rsid w:val="00954B0D"/>
    <w:rsid w:val="0096374F"/>
    <w:rsid w:val="00981D62"/>
    <w:rsid w:val="009839BF"/>
    <w:rsid w:val="00997579"/>
    <w:rsid w:val="009A1939"/>
    <w:rsid w:val="009B128A"/>
    <w:rsid w:val="009B6D3F"/>
    <w:rsid w:val="00A1667B"/>
    <w:rsid w:val="00A22838"/>
    <w:rsid w:val="00A30041"/>
    <w:rsid w:val="00A379E5"/>
    <w:rsid w:val="00A51A9B"/>
    <w:rsid w:val="00A80D8F"/>
    <w:rsid w:val="00AB4183"/>
    <w:rsid w:val="00AC4FC1"/>
    <w:rsid w:val="00AE1ECF"/>
    <w:rsid w:val="00AF0ADB"/>
    <w:rsid w:val="00B2319A"/>
    <w:rsid w:val="00B239CA"/>
    <w:rsid w:val="00B2717B"/>
    <w:rsid w:val="00B3436B"/>
    <w:rsid w:val="00B34F00"/>
    <w:rsid w:val="00B657E2"/>
    <w:rsid w:val="00B83AA3"/>
    <w:rsid w:val="00BA1FB7"/>
    <w:rsid w:val="00BB7300"/>
    <w:rsid w:val="00BC29E0"/>
    <w:rsid w:val="00BD7726"/>
    <w:rsid w:val="00BE12C5"/>
    <w:rsid w:val="00BF0527"/>
    <w:rsid w:val="00C02B5E"/>
    <w:rsid w:val="00C23CBE"/>
    <w:rsid w:val="00C408CB"/>
    <w:rsid w:val="00C56B7F"/>
    <w:rsid w:val="00C83FBD"/>
    <w:rsid w:val="00C87417"/>
    <w:rsid w:val="00C928C1"/>
    <w:rsid w:val="00CD4133"/>
    <w:rsid w:val="00CD4FE3"/>
    <w:rsid w:val="00CF16EF"/>
    <w:rsid w:val="00CF5724"/>
    <w:rsid w:val="00D0720C"/>
    <w:rsid w:val="00D17D83"/>
    <w:rsid w:val="00D21901"/>
    <w:rsid w:val="00D22024"/>
    <w:rsid w:val="00D2722D"/>
    <w:rsid w:val="00D47F4E"/>
    <w:rsid w:val="00D73766"/>
    <w:rsid w:val="00D741CE"/>
    <w:rsid w:val="00DA7EFF"/>
    <w:rsid w:val="00DD6687"/>
    <w:rsid w:val="00DD739A"/>
    <w:rsid w:val="00E00DA8"/>
    <w:rsid w:val="00E03942"/>
    <w:rsid w:val="00E323B8"/>
    <w:rsid w:val="00E45F49"/>
    <w:rsid w:val="00E519AA"/>
    <w:rsid w:val="00E6037E"/>
    <w:rsid w:val="00E71B75"/>
    <w:rsid w:val="00E75B7F"/>
    <w:rsid w:val="00E76E08"/>
    <w:rsid w:val="00EA6498"/>
    <w:rsid w:val="00EA7CD9"/>
    <w:rsid w:val="00EB7DED"/>
    <w:rsid w:val="00ED0455"/>
    <w:rsid w:val="00ED0850"/>
    <w:rsid w:val="00F0367B"/>
    <w:rsid w:val="00F30510"/>
    <w:rsid w:val="00F32660"/>
    <w:rsid w:val="00F67C0A"/>
    <w:rsid w:val="00F75A6A"/>
    <w:rsid w:val="00FA650F"/>
    <w:rsid w:val="00FF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F7E7FE5"/>
  <w15:chartTrackingRefBased/>
  <w15:docId w15:val="{3E1A645B-65AE-468C-B1D7-A2244E62C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uiPriority w:val="39"/>
    <w:rsid w:val="00683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basedOn w:val="Absatz-Standardschriftart"/>
    <w:link w:val="Kopfzeile"/>
    <w:rsid w:val="003A2922"/>
    <w:rPr>
      <w:rFonts w:ascii="Arial" w:hAnsi="Arial" w:cs="Arial"/>
      <w:sz w:val="22"/>
      <w:szCs w:val="22"/>
    </w:rPr>
  </w:style>
  <w:style w:type="paragraph" w:styleId="Listenabsatz">
    <w:name w:val="List Paragraph"/>
    <w:basedOn w:val="Standard"/>
    <w:uiPriority w:val="34"/>
    <w:qFormat/>
    <w:rsid w:val="00E60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3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-GabVin\Downloads\Renata%20application%20worksheet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Renata application worksheet</Template>
  <TotalTime>0</TotalTime>
  <Pages>4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APPLICATION WORKSHEET</vt:lpstr>
    </vt:vector>
  </TitlesOfParts>
  <Company>Renata AG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WORKSHEET</dc:title>
  <dc:subject/>
  <dc:creator>Gabor, Vincent</dc:creator>
  <cp:keywords/>
  <dc:description/>
  <cp:lastModifiedBy>Gabor, Vincent</cp:lastModifiedBy>
  <cp:revision>20</cp:revision>
  <cp:lastPrinted>2026-08-06T15:41:00Z</cp:lastPrinted>
  <dcterms:created xsi:type="dcterms:W3CDTF">2026-09-02T12:22:00Z</dcterms:created>
  <dcterms:modified xsi:type="dcterms:W3CDTF">2026-10-14T12:21:00Z</dcterms:modified>
</cp:coreProperties>
</file>